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94E" w:rsidRDefault="0002694E" w:rsidP="007E0BC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Районна депутатунала сессия</w:t>
      </w:r>
    </w:p>
    <w:p w:rsidR="0002694E" w:rsidRDefault="0002694E" w:rsidP="007E0BCE">
      <w:pPr>
        <w:spacing w:after="0"/>
        <w:ind w:firstLine="567"/>
        <w:rPr>
          <w:rFonts w:ascii="Times New Roman" w:hAnsi="Times New Roman"/>
          <w:sz w:val="24"/>
          <w:szCs w:val="24"/>
        </w:rPr>
      </w:pPr>
      <w:r>
        <w:rPr>
          <w:rFonts w:ascii="Times New Roman" w:hAnsi="Times New Roman"/>
          <w:sz w:val="24"/>
          <w:szCs w:val="24"/>
        </w:rPr>
        <w:t>Районна Администрациябала заседаниебала заллизиб 2015 ибил дусла мартла 19 личиб районна депутатунала Собраниела яргаличилси сессия бетерхур, сунечирра ишди гlергъити суалти хlердарибси:</w:t>
      </w:r>
    </w:p>
    <w:p w:rsidR="0002694E" w:rsidRDefault="0002694E" w:rsidP="007E0BCE">
      <w:pPr>
        <w:spacing w:after="0"/>
        <w:ind w:firstLine="567"/>
        <w:rPr>
          <w:rFonts w:ascii="Times New Roman" w:hAnsi="Times New Roman"/>
          <w:sz w:val="24"/>
          <w:szCs w:val="24"/>
        </w:rPr>
      </w:pPr>
      <w:r w:rsidRPr="00AC2CC3">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6.75pt;height:162.75pt;visibility:visible">
            <v:imagedata r:id="rId5" o:title=""/>
          </v:shape>
        </w:pict>
      </w:r>
    </w:p>
    <w:p w:rsidR="0002694E" w:rsidRDefault="0002694E" w:rsidP="007E0BCE">
      <w:pPr>
        <w:pStyle w:val="ListParagraph"/>
        <w:numPr>
          <w:ilvl w:val="0"/>
          <w:numId w:val="1"/>
        </w:numPr>
        <w:spacing w:after="0"/>
        <w:rPr>
          <w:rFonts w:ascii="Times New Roman" w:hAnsi="Times New Roman"/>
          <w:sz w:val="24"/>
          <w:szCs w:val="24"/>
        </w:rPr>
      </w:pPr>
      <w:r>
        <w:rPr>
          <w:rFonts w:ascii="Times New Roman" w:hAnsi="Times New Roman"/>
          <w:sz w:val="24"/>
          <w:szCs w:val="24"/>
        </w:rPr>
        <w:t>2014 ибил дусла бузерила итогунала шайчибси районна Бекlла отчёт.</w:t>
      </w:r>
    </w:p>
    <w:p w:rsidR="0002694E" w:rsidRDefault="0002694E" w:rsidP="007E0BCE">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Россияла МВД-ла Сергокъалала районнизибси отделла начальникла «Сергокъалала районна мер-мусаличирти оперативный аги-кьяйдала хlекьлизибси 2014 ибил дусла бузерила хlекьлизибси отчёт. </w:t>
      </w:r>
    </w:p>
    <w:p w:rsidR="0002694E" w:rsidRDefault="0002694E" w:rsidP="007E0BCE">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«Сергокъалала район» муниципальный районна Уставлизи дарсдешуни ва чеимцlадешуни кадикахънила хlекьлизибси. </w:t>
      </w:r>
    </w:p>
    <w:p w:rsidR="0002694E" w:rsidRDefault="0002694E" w:rsidP="007E0BCE">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Районна Администрацияла мерла кьадрила суалти ирзнила шайчирти цацадехl ихтиюрти шимала Администрациябала арилизи деднила вягlдурти дарнила хlекьлизиб. </w:t>
      </w:r>
    </w:p>
    <w:p w:rsidR="0002694E" w:rsidRDefault="0002694E" w:rsidP="007E0BCE">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Районна Администрацияла кабизлизир дарсдешуни акlахънила хlекьлизиб. </w:t>
      </w:r>
    </w:p>
    <w:p w:rsidR="0002694E" w:rsidRDefault="0002694E" w:rsidP="007E0BCE">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«Сергокъалала район» муниципальный районна муниципальный къуллукъунала ва реестрла кьадарла хlекьлизиб. </w:t>
      </w:r>
    </w:p>
    <w:p w:rsidR="0002694E" w:rsidRDefault="0002694E" w:rsidP="007E0BCE">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«Сергокъалала район» муниципальный районна Общественная палатала состав тасдикьбарни. </w:t>
      </w:r>
    </w:p>
    <w:p w:rsidR="0002694E" w:rsidRDefault="0002694E" w:rsidP="007E0BCE">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«Багьудила учреждениебала централизованная бухгалтерия» МКУ агарбарнила ихтиярла хlекьлизиб. </w:t>
      </w:r>
    </w:p>
    <w:p w:rsidR="0002694E" w:rsidRDefault="0002694E" w:rsidP="00720BFB">
      <w:pPr>
        <w:pStyle w:val="ListParagraph"/>
        <w:spacing w:after="0"/>
        <w:ind w:left="927"/>
        <w:rPr>
          <w:rFonts w:ascii="Times New Roman" w:hAnsi="Times New Roman"/>
          <w:sz w:val="24"/>
          <w:szCs w:val="24"/>
        </w:rPr>
      </w:pPr>
      <w:r w:rsidRPr="00AC2CC3">
        <w:rPr>
          <w:rFonts w:ascii="Times New Roman" w:hAnsi="Times New Roman"/>
          <w:noProof/>
          <w:sz w:val="24"/>
          <w:szCs w:val="24"/>
          <w:lang w:eastAsia="ru-RU"/>
        </w:rPr>
        <w:pict>
          <v:shape id="Рисунок 2" o:spid="_x0000_i1026" type="#_x0000_t75" style="width:219.75pt;height:147pt;visibility:visible">
            <v:imagedata r:id="rId6" o:title=""/>
          </v:shape>
        </w:pict>
      </w:r>
    </w:p>
    <w:p w:rsidR="0002694E" w:rsidRPr="007C6513" w:rsidRDefault="0002694E" w:rsidP="007E0BCE">
      <w:pPr>
        <w:spacing w:after="0"/>
        <w:ind w:left="567"/>
        <w:rPr>
          <w:rFonts w:ascii="Times New Roman" w:hAnsi="Times New Roman"/>
          <w:sz w:val="24"/>
          <w:szCs w:val="24"/>
        </w:rPr>
      </w:pPr>
      <w:r w:rsidRPr="007C6513">
        <w:rPr>
          <w:rFonts w:ascii="Times New Roman" w:hAnsi="Times New Roman"/>
          <w:sz w:val="24"/>
          <w:szCs w:val="24"/>
        </w:rPr>
        <w:t>Районна Бек</w:t>
      </w:r>
      <w:r>
        <w:rPr>
          <w:rFonts w:ascii="Times New Roman" w:hAnsi="Times New Roman"/>
          <w:sz w:val="24"/>
          <w:szCs w:val="24"/>
        </w:rPr>
        <w:t>l</w:t>
      </w:r>
      <w:r w:rsidRPr="007C6513">
        <w:rPr>
          <w:rFonts w:ascii="Times New Roman" w:hAnsi="Times New Roman"/>
          <w:sz w:val="24"/>
          <w:szCs w:val="24"/>
        </w:rPr>
        <w:t xml:space="preserve"> Мях</w:t>
      </w:r>
      <w:r>
        <w:rPr>
          <w:rFonts w:ascii="Times New Roman" w:hAnsi="Times New Roman"/>
          <w:sz w:val="24"/>
          <w:szCs w:val="24"/>
        </w:rPr>
        <w:t>l</w:t>
      </w:r>
      <w:r w:rsidRPr="007C6513">
        <w:rPr>
          <w:rFonts w:ascii="Times New Roman" w:hAnsi="Times New Roman"/>
          <w:sz w:val="24"/>
          <w:szCs w:val="24"/>
        </w:rPr>
        <w:t>яммад Амирович сунела отчётлизив шалг</w:t>
      </w:r>
      <w:r>
        <w:rPr>
          <w:rFonts w:ascii="Times New Roman" w:hAnsi="Times New Roman"/>
          <w:sz w:val="24"/>
          <w:szCs w:val="24"/>
        </w:rPr>
        <w:t>l</w:t>
      </w:r>
      <w:r w:rsidRPr="007C6513">
        <w:rPr>
          <w:rFonts w:ascii="Times New Roman" w:hAnsi="Times New Roman"/>
          <w:sz w:val="24"/>
          <w:szCs w:val="24"/>
        </w:rPr>
        <w:t>еббухъунси дусла бузерила бек</w:t>
      </w:r>
      <w:r>
        <w:rPr>
          <w:rFonts w:ascii="Times New Roman" w:hAnsi="Times New Roman"/>
          <w:sz w:val="24"/>
          <w:szCs w:val="24"/>
        </w:rPr>
        <w:t>l</w:t>
      </w:r>
      <w:r w:rsidRPr="007C6513">
        <w:rPr>
          <w:rFonts w:ascii="Times New Roman" w:hAnsi="Times New Roman"/>
          <w:sz w:val="24"/>
          <w:szCs w:val="24"/>
        </w:rPr>
        <w:t>лидиубти сархибдешуначи ва челябкьуси дусла мурадуначи т</w:t>
      </w:r>
      <w:r>
        <w:rPr>
          <w:rFonts w:ascii="Times New Roman" w:hAnsi="Times New Roman"/>
          <w:sz w:val="24"/>
          <w:szCs w:val="24"/>
        </w:rPr>
        <w:t>l</w:t>
      </w:r>
      <w:r w:rsidRPr="007C6513">
        <w:rPr>
          <w:rFonts w:ascii="Times New Roman" w:hAnsi="Times New Roman"/>
          <w:sz w:val="24"/>
          <w:szCs w:val="24"/>
        </w:rPr>
        <w:t>ашизур. Цабут</w:t>
      </w:r>
      <w:r>
        <w:rPr>
          <w:rFonts w:ascii="Times New Roman" w:hAnsi="Times New Roman"/>
          <w:sz w:val="24"/>
          <w:szCs w:val="24"/>
        </w:rPr>
        <w:t>l</w:t>
      </w:r>
      <w:r w:rsidRPr="007C6513">
        <w:rPr>
          <w:rFonts w:ascii="Times New Roman" w:hAnsi="Times New Roman"/>
          <w:sz w:val="24"/>
          <w:szCs w:val="24"/>
        </w:rPr>
        <w:t>аван Бек</w:t>
      </w:r>
      <w:r>
        <w:rPr>
          <w:rFonts w:ascii="Times New Roman" w:hAnsi="Times New Roman"/>
          <w:sz w:val="24"/>
          <w:szCs w:val="24"/>
        </w:rPr>
        <w:t>l</w:t>
      </w:r>
      <w:r w:rsidRPr="007C6513">
        <w:rPr>
          <w:rFonts w:ascii="Times New Roman" w:hAnsi="Times New Roman"/>
          <w:sz w:val="24"/>
          <w:szCs w:val="24"/>
        </w:rPr>
        <w:t>ли буриб муниципальный цах</w:t>
      </w:r>
      <w:r>
        <w:rPr>
          <w:rFonts w:ascii="Times New Roman" w:hAnsi="Times New Roman"/>
          <w:sz w:val="24"/>
          <w:szCs w:val="24"/>
        </w:rPr>
        <w:t>l</w:t>
      </w:r>
      <w:r w:rsidRPr="007C6513">
        <w:rPr>
          <w:rFonts w:ascii="Times New Roman" w:hAnsi="Times New Roman"/>
          <w:sz w:val="24"/>
          <w:szCs w:val="24"/>
        </w:rPr>
        <w:t>набяхъла бузерила шалг</w:t>
      </w:r>
      <w:r>
        <w:rPr>
          <w:rFonts w:ascii="Times New Roman" w:hAnsi="Times New Roman"/>
          <w:sz w:val="24"/>
          <w:szCs w:val="24"/>
        </w:rPr>
        <w:t>l</w:t>
      </w:r>
      <w:r w:rsidRPr="007C6513">
        <w:rPr>
          <w:rFonts w:ascii="Times New Roman" w:hAnsi="Times New Roman"/>
          <w:sz w:val="24"/>
          <w:szCs w:val="24"/>
        </w:rPr>
        <w:t>еббухъунси дусла 30 показатель чеимц</w:t>
      </w:r>
      <w:r>
        <w:rPr>
          <w:rFonts w:ascii="Times New Roman" w:hAnsi="Times New Roman"/>
          <w:sz w:val="24"/>
          <w:szCs w:val="24"/>
        </w:rPr>
        <w:t>l</w:t>
      </w:r>
      <w:r w:rsidRPr="007C6513">
        <w:rPr>
          <w:rFonts w:ascii="Times New Roman" w:hAnsi="Times New Roman"/>
          <w:sz w:val="24"/>
          <w:szCs w:val="24"/>
        </w:rPr>
        <w:t>али диц</w:t>
      </w:r>
      <w:r>
        <w:rPr>
          <w:rFonts w:ascii="Times New Roman" w:hAnsi="Times New Roman"/>
          <w:sz w:val="24"/>
          <w:szCs w:val="24"/>
        </w:rPr>
        <w:t>l</w:t>
      </w:r>
      <w:r w:rsidRPr="007C6513">
        <w:rPr>
          <w:rFonts w:ascii="Times New Roman" w:hAnsi="Times New Roman"/>
          <w:sz w:val="24"/>
          <w:szCs w:val="24"/>
        </w:rPr>
        <w:t>ахъниличила. Районна руководстволи бек</w:t>
      </w:r>
      <w:r>
        <w:rPr>
          <w:rFonts w:ascii="Times New Roman" w:hAnsi="Times New Roman"/>
          <w:sz w:val="24"/>
          <w:szCs w:val="24"/>
        </w:rPr>
        <w:t>l</w:t>
      </w:r>
      <w:r w:rsidRPr="007C6513">
        <w:rPr>
          <w:rFonts w:ascii="Times New Roman" w:hAnsi="Times New Roman"/>
          <w:sz w:val="24"/>
          <w:szCs w:val="24"/>
        </w:rPr>
        <w:t>либиубси пикри бях</w:t>
      </w:r>
      <w:r>
        <w:rPr>
          <w:rFonts w:ascii="Times New Roman" w:hAnsi="Times New Roman"/>
          <w:sz w:val="24"/>
          <w:szCs w:val="24"/>
        </w:rPr>
        <w:t>l</w:t>
      </w:r>
      <w:r w:rsidRPr="007C6513">
        <w:rPr>
          <w:rFonts w:ascii="Times New Roman" w:hAnsi="Times New Roman"/>
          <w:sz w:val="24"/>
          <w:szCs w:val="24"/>
        </w:rPr>
        <w:t>чиаибсири Дагъистан Республикала Приоритетный проектуни детурхахъниличи. Ил бузерилис хьулчили дуцибтири экономика ц</w:t>
      </w:r>
      <w:r>
        <w:rPr>
          <w:rFonts w:ascii="Times New Roman" w:hAnsi="Times New Roman"/>
          <w:sz w:val="24"/>
          <w:szCs w:val="24"/>
        </w:rPr>
        <w:t>l</w:t>
      </w:r>
      <w:r w:rsidRPr="007C6513">
        <w:rPr>
          <w:rFonts w:ascii="Times New Roman" w:hAnsi="Times New Roman"/>
          <w:sz w:val="24"/>
          <w:szCs w:val="24"/>
        </w:rPr>
        <w:t>уббирнила, налогунала хьулчи жигарчеббарнила шайчирти Проектуни. Районнизиб МФЦ абхьнила г</w:t>
      </w:r>
      <w:r>
        <w:rPr>
          <w:rFonts w:ascii="Times New Roman" w:hAnsi="Times New Roman"/>
          <w:sz w:val="24"/>
          <w:szCs w:val="24"/>
        </w:rPr>
        <w:t>l</w:t>
      </w:r>
      <w:r w:rsidRPr="007C6513">
        <w:rPr>
          <w:rFonts w:ascii="Times New Roman" w:hAnsi="Times New Roman"/>
          <w:sz w:val="24"/>
          <w:szCs w:val="24"/>
        </w:rPr>
        <w:t>ях</w:t>
      </w:r>
      <w:r>
        <w:rPr>
          <w:rFonts w:ascii="Times New Roman" w:hAnsi="Times New Roman"/>
          <w:sz w:val="24"/>
          <w:szCs w:val="24"/>
        </w:rPr>
        <w:t>l</w:t>
      </w:r>
      <w:r w:rsidRPr="007C6513">
        <w:rPr>
          <w:rFonts w:ascii="Times New Roman" w:hAnsi="Times New Roman"/>
          <w:sz w:val="24"/>
          <w:szCs w:val="24"/>
        </w:rPr>
        <w:t>дешли илди суалти ирзни белгиси кьадарлизир къулайдиуб. Халаси х</w:t>
      </w:r>
      <w:r>
        <w:rPr>
          <w:rFonts w:ascii="Times New Roman" w:hAnsi="Times New Roman"/>
          <w:sz w:val="24"/>
          <w:szCs w:val="24"/>
        </w:rPr>
        <w:t>l</w:t>
      </w:r>
      <w:r w:rsidRPr="007C6513">
        <w:rPr>
          <w:rFonts w:ascii="Times New Roman" w:hAnsi="Times New Roman"/>
          <w:sz w:val="24"/>
          <w:szCs w:val="24"/>
        </w:rPr>
        <w:t>янчи дураберк</w:t>
      </w:r>
      <w:r>
        <w:rPr>
          <w:rFonts w:ascii="Times New Roman" w:hAnsi="Times New Roman"/>
          <w:sz w:val="24"/>
          <w:szCs w:val="24"/>
        </w:rPr>
        <w:t>l</w:t>
      </w:r>
      <w:r w:rsidRPr="007C6513">
        <w:rPr>
          <w:rFonts w:ascii="Times New Roman" w:hAnsi="Times New Roman"/>
          <w:sz w:val="24"/>
          <w:szCs w:val="24"/>
        </w:rPr>
        <w:t>или саби район къулайси агиличибиркахънила шайчиб. Шалг</w:t>
      </w:r>
      <w:r>
        <w:rPr>
          <w:rFonts w:ascii="Times New Roman" w:hAnsi="Times New Roman"/>
          <w:sz w:val="24"/>
          <w:szCs w:val="24"/>
        </w:rPr>
        <w:t>l</w:t>
      </w:r>
      <w:r w:rsidRPr="007C6513">
        <w:rPr>
          <w:rFonts w:ascii="Times New Roman" w:hAnsi="Times New Roman"/>
          <w:sz w:val="24"/>
          <w:szCs w:val="24"/>
        </w:rPr>
        <w:t>еббухъунси дусла дух</w:t>
      </w:r>
      <w:r>
        <w:rPr>
          <w:rFonts w:ascii="Times New Roman" w:hAnsi="Times New Roman"/>
          <w:sz w:val="24"/>
          <w:szCs w:val="24"/>
        </w:rPr>
        <w:t>l</w:t>
      </w:r>
      <w:r w:rsidRPr="007C6513">
        <w:rPr>
          <w:rFonts w:ascii="Times New Roman" w:hAnsi="Times New Roman"/>
          <w:sz w:val="24"/>
          <w:szCs w:val="24"/>
        </w:rPr>
        <w:t>нар райцентрлизир 12 кьакьа къирли дуцили ва илди кьакьурбази шина сагати турбаби кадизур. Районна Генпланна х</w:t>
      </w:r>
      <w:r>
        <w:rPr>
          <w:rFonts w:ascii="Times New Roman" w:hAnsi="Times New Roman"/>
          <w:sz w:val="24"/>
          <w:szCs w:val="24"/>
        </w:rPr>
        <w:t>l</w:t>
      </w:r>
      <w:r w:rsidRPr="007C6513">
        <w:rPr>
          <w:rFonts w:ascii="Times New Roman" w:hAnsi="Times New Roman"/>
          <w:sz w:val="24"/>
          <w:szCs w:val="24"/>
        </w:rPr>
        <w:t>екьлизибси суал арзи</w:t>
      </w:r>
      <w:r>
        <w:rPr>
          <w:rFonts w:ascii="Times New Roman" w:hAnsi="Times New Roman"/>
          <w:sz w:val="24"/>
          <w:szCs w:val="24"/>
        </w:rPr>
        <w:t>б</w:t>
      </w:r>
      <w:r w:rsidRPr="007C6513">
        <w:rPr>
          <w:rFonts w:ascii="Times New Roman" w:hAnsi="Times New Roman"/>
          <w:sz w:val="24"/>
          <w:szCs w:val="24"/>
        </w:rPr>
        <w:t>. Район г</w:t>
      </w:r>
      <w:r>
        <w:rPr>
          <w:rFonts w:ascii="Times New Roman" w:hAnsi="Times New Roman"/>
          <w:sz w:val="24"/>
          <w:szCs w:val="24"/>
        </w:rPr>
        <w:t>l</w:t>
      </w:r>
      <w:r w:rsidRPr="007C6513">
        <w:rPr>
          <w:rFonts w:ascii="Times New Roman" w:hAnsi="Times New Roman"/>
          <w:sz w:val="24"/>
          <w:szCs w:val="24"/>
        </w:rPr>
        <w:t>укъа-къуслизибад умубирнила х</w:t>
      </w:r>
      <w:r>
        <w:rPr>
          <w:rFonts w:ascii="Times New Roman" w:hAnsi="Times New Roman"/>
          <w:sz w:val="24"/>
          <w:szCs w:val="24"/>
        </w:rPr>
        <w:t>l</w:t>
      </w:r>
      <w:r w:rsidRPr="007C6513">
        <w:rPr>
          <w:rFonts w:ascii="Times New Roman" w:hAnsi="Times New Roman"/>
          <w:sz w:val="24"/>
          <w:szCs w:val="24"/>
        </w:rPr>
        <w:t>янчи гьунчибикахъи</w:t>
      </w:r>
      <w:r>
        <w:rPr>
          <w:rFonts w:ascii="Times New Roman" w:hAnsi="Times New Roman"/>
          <w:sz w:val="24"/>
          <w:szCs w:val="24"/>
        </w:rPr>
        <w:t>б</w:t>
      </w:r>
      <w:r w:rsidRPr="007C6513">
        <w:rPr>
          <w:rFonts w:ascii="Times New Roman" w:hAnsi="Times New Roman"/>
          <w:sz w:val="24"/>
          <w:szCs w:val="24"/>
        </w:rPr>
        <w:t>. Шалг</w:t>
      </w:r>
      <w:r>
        <w:rPr>
          <w:rFonts w:ascii="Times New Roman" w:hAnsi="Times New Roman"/>
          <w:sz w:val="24"/>
          <w:szCs w:val="24"/>
        </w:rPr>
        <w:t>l</w:t>
      </w:r>
      <w:r w:rsidRPr="007C6513">
        <w:rPr>
          <w:rFonts w:ascii="Times New Roman" w:hAnsi="Times New Roman"/>
          <w:sz w:val="24"/>
          <w:szCs w:val="24"/>
        </w:rPr>
        <w:t>еббухъунси дуслизиб халаси х</w:t>
      </w:r>
      <w:r>
        <w:rPr>
          <w:rFonts w:ascii="Times New Roman" w:hAnsi="Times New Roman"/>
          <w:sz w:val="24"/>
          <w:szCs w:val="24"/>
        </w:rPr>
        <w:t>l</w:t>
      </w:r>
      <w:r w:rsidRPr="007C6513">
        <w:rPr>
          <w:rFonts w:ascii="Times New Roman" w:hAnsi="Times New Roman"/>
          <w:sz w:val="24"/>
          <w:szCs w:val="24"/>
        </w:rPr>
        <w:t>янчи дураберк</w:t>
      </w:r>
      <w:r>
        <w:rPr>
          <w:rFonts w:ascii="Times New Roman" w:hAnsi="Times New Roman"/>
          <w:sz w:val="24"/>
          <w:szCs w:val="24"/>
        </w:rPr>
        <w:t>l</w:t>
      </w:r>
      <w:r w:rsidRPr="007C6513">
        <w:rPr>
          <w:rFonts w:ascii="Times New Roman" w:hAnsi="Times New Roman"/>
          <w:sz w:val="24"/>
          <w:szCs w:val="24"/>
        </w:rPr>
        <w:t xml:space="preserve">или саби районна </w:t>
      </w:r>
      <w:r>
        <w:rPr>
          <w:rFonts w:ascii="Times New Roman" w:hAnsi="Times New Roman"/>
          <w:sz w:val="24"/>
          <w:szCs w:val="24"/>
        </w:rPr>
        <w:t>ши</w:t>
      </w:r>
      <w:r w:rsidRPr="007C6513">
        <w:rPr>
          <w:rFonts w:ascii="Times New Roman" w:hAnsi="Times New Roman"/>
          <w:sz w:val="24"/>
          <w:szCs w:val="24"/>
        </w:rPr>
        <w:t>ми т</w:t>
      </w:r>
      <w:r>
        <w:rPr>
          <w:rFonts w:ascii="Times New Roman" w:hAnsi="Times New Roman"/>
          <w:sz w:val="24"/>
          <w:szCs w:val="24"/>
        </w:rPr>
        <w:t>l</w:t>
      </w:r>
      <w:r w:rsidRPr="007C6513">
        <w:rPr>
          <w:rFonts w:ascii="Times New Roman" w:hAnsi="Times New Roman"/>
          <w:sz w:val="24"/>
          <w:szCs w:val="24"/>
        </w:rPr>
        <w:t>абиг</w:t>
      </w:r>
      <w:r>
        <w:rPr>
          <w:rFonts w:ascii="Times New Roman" w:hAnsi="Times New Roman"/>
          <w:sz w:val="24"/>
          <w:szCs w:val="24"/>
        </w:rPr>
        <w:t>l</w:t>
      </w:r>
      <w:r w:rsidRPr="007C6513">
        <w:rPr>
          <w:rFonts w:ascii="Times New Roman" w:hAnsi="Times New Roman"/>
          <w:sz w:val="24"/>
          <w:szCs w:val="24"/>
        </w:rPr>
        <w:t>ятла газличил г</w:t>
      </w:r>
      <w:r>
        <w:rPr>
          <w:rFonts w:ascii="Times New Roman" w:hAnsi="Times New Roman"/>
          <w:sz w:val="24"/>
          <w:szCs w:val="24"/>
        </w:rPr>
        <w:t>l</w:t>
      </w:r>
      <w:r w:rsidRPr="007C6513">
        <w:rPr>
          <w:rFonts w:ascii="Times New Roman" w:hAnsi="Times New Roman"/>
          <w:sz w:val="24"/>
          <w:szCs w:val="24"/>
        </w:rPr>
        <w:t>ердуц</w:t>
      </w:r>
      <w:r>
        <w:rPr>
          <w:rFonts w:ascii="Times New Roman" w:hAnsi="Times New Roman"/>
          <w:sz w:val="24"/>
          <w:szCs w:val="24"/>
        </w:rPr>
        <w:t>иб</w:t>
      </w:r>
      <w:r w:rsidRPr="007C6513">
        <w:rPr>
          <w:rFonts w:ascii="Times New Roman" w:hAnsi="Times New Roman"/>
          <w:sz w:val="24"/>
          <w:szCs w:val="24"/>
        </w:rPr>
        <w:t>. Мургукла ши газличил г</w:t>
      </w:r>
      <w:r>
        <w:rPr>
          <w:rFonts w:ascii="Times New Roman" w:hAnsi="Times New Roman"/>
          <w:sz w:val="24"/>
          <w:szCs w:val="24"/>
        </w:rPr>
        <w:t>l</w:t>
      </w:r>
      <w:r w:rsidRPr="007C6513">
        <w:rPr>
          <w:rFonts w:ascii="Times New Roman" w:hAnsi="Times New Roman"/>
          <w:sz w:val="24"/>
          <w:szCs w:val="24"/>
        </w:rPr>
        <w:t>еббуцили саби. Убях</w:t>
      </w:r>
      <w:r>
        <w:rPr>
          <w:rFonts w:ascii="Times New Roman" w:hAnsi="Times New Roman"/>
          <w:sz w:val="24"/>
          <w:szCs w:val="24"/>
        </w:rPr>
        <w:t>l</w:t>
      </w:r>
      <w:r w:rsidRPr="007C6513">
        <w:rPr>
          <w:rFonts w:ascii="Times New Roman" w:hAnsi="Times New Roman"/>
          <w:sz w:val="24"/>
          <w:szCs w:val="24"/>
        </w:rPr>
        <w:t xml:space="preserve"> Мулебк</w:t>
      </w:r>
      <w:r>
        <w:rPr>
          <w:rFonts w:ascii="Times New Roman" w:hAnsi="Times New Roman"/>
          <w:sz w:val="24"/>
          <w:szCs w:val="24"/>
        </w:rPr>
        <w:t>l</w:t>
      </w:r>
      <w:r w:rsidRPr="007C6513">
        <w:rPr>
          <w:rFonts w:ascii="Times New Roman" w:hAnsi="Times New Roman"/>
          <w:sz w:val="24"/>
          <w:szCs w:val="24"/>
        </w:rPr>
        <w:t>ила ва Миглакьасимахьила шимази т</w:t>
      </w:r>
      <w:r>
        <w:rPr>
          <w:rFonts w:ascii="Times New Roman" w:hAnsi="Times New Roman"/>
          <w:sz w:val="24"/>
          <w:szCs w:val="24"/>
        </w:rPr>
        <w:t>l</w:t>
      </w:r>
      <w:r w:rsidRPr="007C6513">
        <w:rPr>
          <w:rFonts w:ascii="Times New Roman" w:hAnsi="Times New Roman"/>
          <w:sz w:val="24"/>
          <w:szCs w:val="24"/>
        </w:rPr>
        <w:t>абиг</w:t>
      </w:r>
      <w:r>
        <w:rPr>
          <w:rFonts w:ascii="Times New Roman" w:hAnsi="Times New Roman"/>
          <w:sz w:val="24"/>
          <w:szCs w:val="24"/>
        </w:rPr>
        <w:t>l</w:t>
      </w:r>
      <w:r w:rsidRPr="007C6513">
        <w:rPr>
          <w:rFonts w:ascii="Times New Roman" w:hAnsi="Times New Roman"/>
          <w:sz w:val="24"/>
          <w:szCs w:val="24"/>
        </w:rPr>
        <w:t>ятла газ аркнила турбаби 22 километрличи кадихьили сари. Гъамтигъунти бурх</w:t>
      </w:r>
      <w:r>
        <w:rPr>
          <w:rFonts w:ascii="Times New Roman" w:hAnsi="Times New Roman"/>
          <w:sz w:val="24"/>
          <w:szCs w:val="24"/>
        </w:rPr>
        <w:t>l</w:t>
      </w:r>
      <w:r w:rsidRPr="007C6513">
        <w:rPr>
          <w:rFonts w:ascii="Times New Roman" w:hAnsi="Times New Roman"/>
          <w:sz w:val="24"/>
          <w:szCs w:val="24"/>
        </w:rPr>
        <w:t>назир Мах</w:t>
      </w:r>
      <w:r>
        <w:rPr>
          <w:rFonts w:ascii="Times New Roman" w:hAnsi="Times New Roman"/>
          <w:sz w:val="24"/>
          <w:szCs w:val="24"/>
        </w:rPr>
        <w:t>l</w:t>
      </w:r>
      <w:r w:rsidRPr="007C6513">
        <w:rPr>
          <w:rFonts w:ascii="Times New Roman" w:hAnsi="Times New Roman"/>
          <w:sz w:val="24"/>
          <w:szCs w:val="24"/>
        </w:rPr>
        <w:t>аргила, Бурдекила, Къянасирагьила шимази газ аркнила х</w:t>
      </w:r>
      <w:r>
        <w:rPr>
          <w:rFonts w:ascii="Times New Roman" w:hAnsi="Times New Roman"/>
          <w:sz w:val="24"/>
          <w:szCs w:val="24"/>
        </w:rPr>
        <w:t>l</w:t>
      </w:r>
      <w:r w:rsidRPr="007C6513">
        <w:rPr>
          <w:rFonts w:ascii="Times New Roman" w:hAnsi="Times New Roman"/>
          <w:sz w:val="24"/>
          <w:szCs w:val="24"/>
        </w:rPr>
        <w:t>янчи дех</w:t>
      </w:r>
      <w:r>
        <w:rPr>
          <w:rFonts w:ascii="Times New Roman" w:hAnsi="Times New Roman"/>
          <w:sz w:val="24"/>
          <w:szCs w:val="24"/>
        </w:rPr>
        <w:t>l</w:t>
      </w:r>
      <w:r w:rsidRPr="007C6513">
        <w:rPr>
          <w:rFonts w:ascii="Times New Roman" w:hAnsi="Times New Roman"/>
          <w:sz w:val="24"/>
          <w:szCs w:val="24"/>
        </w:rPr>
        <w:t>дирхьу. Кичих</w:t>
      </w:r>
      <w:r>
        <w:rPr>
          <w:rFonts w:ascii="Times New Roman" w:hAnsi="Times New Roman"/>
          <w:sz w:val="24"/>
          <w:szCs w:val="24"/>
        </w:rPr>
        <w:t>l</w:t>
      </w:r>
      <w:r w:rsidRPr="007C6513">
        <w:rPr>
          <w:rFonts w:ascii="Times New Roman" w:hAnsi="Times New Roman"/>
          <w:sz w:val="24"/>
          <w:szCs w:val="24"/>
        </w:rPr>
        <w:t>ямрила, Балт</w:t>
      </w:r>
      <w:r>
        <w:rPr>
          <w:rFonts w:ascii="Times New Roman" w:hAnsi="Times New Roman"/>
          <w:sz w:val="24"/>
          <w:szCs w:val="24"/>
        </w:rPr>
        <w:t>l</w:t>
      </w:r>
      <w:r w:rsidRPr="007C6513">
        <w:rPr>
          <w:rFonts w:ascii="Times New Roman" w:hAnsi="Times New Roman"/>
          <w:sz w:val="24"/>
          <w:szCs w:val="24"/>
        </w:rPr>
        <w:t>амахьила, Мяммаулла шимази газ аркнила х</w:t>
      </w:r>
      <w:r>
        <w:rPr>
          <w:rFonts w:ascii="Times New Roman" w:hAnsi="Times New Roman"/>
          <w:sz w:val="24"/>
          <w:szCs w:val="24"/>
        </w:rPr>
        <w:t>l</w:t>
      </w:r>
      <w:r w:rsidRPr="007C6513">
        <w:rPr>
          <w:rFonts w:ascii="Times New Roman" w:hAnsi="Times New Roman"/>
          <w:sz w:val="24"/>
          <w:szCs w:val="24"/>
        </w:rPr>
        <w:t>янчи даимдиру. Мях</w:t>
      </w:r>
      <w:r>
        <w:rPr>
          <w:rFonts w:ascii="Times New Roman" w:hAnsi="Times New Roman"/>
          <w:sz w:val="24"/>
          <w:szCs w:val="24"/>
        </w:rPr>
        <w:t>lяммад Амировичлира бури</w:t>
      </w:r>
      <w:r w:rsidRPr="007C6513">
        <w:rPr>
          <w:rFonts w:ascii="Times New Roman" w:hAnsi="Times New Roman"/>
          <w:sz w:val="24"/>
          <w:szCs w:val="24"/>
        </w:rPr>
        <w:t>ливан, районна шила хозяйчтвола кьяли сунела гьала т</w:t>
      </w:r>
      <w:r>
        <w:rPr>
          <w:rFonts w:ascii="Times New Roman" w:hAnsi="Times New Roman"/>
          <w:sz w:val="24"/>
          <w:szCs w:val="24"/>
        </w:rPr>
        <w:t>lашдатурти мурадуни арзес баж</w:t>
      </w:r>
      <w:r w:rsidRPr="007C6513">
        <w:rPr>
          <w:rFonts w:ascii="Times New Roman" w:hAnsi="Times New Roman"/>
          <w:sz w:val="24"/>
          <w:szCs w:val="24"/>
        </w:rPr>
        <w:t>ардибикиб ва лерилра показательти диц</w:t>
      </w:r>
      <w:r>
        <w:rPr>
          <w:rFonts w:ascii="Times New Roman" w:hAnsi="Times New Roman"/>
          <w:sz w:val="24"/>
          <w:szCs w:val="24"/>
        </w:rPr>
        <w:t>l</w:t>
      </w:r>
      <w:r w:rsidRPr="007C6513">
        <w:rPr>
          <w:rFonts w:ascii="Times New Roman" w:hAnsi="Times New Roman"/>
          <w:sz w:val="24"/>
          <w:szCs w:val="24"/>
        </w:rPr>
        <w:t>ахъиб. Г</w:t>
      </w:r>
      <w:r>
        <w:rPr>
          <w:rFonts w:ascii="Times New Roman" w:hAnsi="Times New Roman"/>
          <w:sz w:val="24"/>
          <w:szCs w:val="24"/>
        </w:rPr>
        <w:t>l</w:t>
      </w:r>
      <w:r w:rsidRPr="007C6513">
        <w:rPr>
          <w:rFonts w:ascii="Times New Roman" w:hAnsi="Times New Roman"/>
          <w:sz w:val="24"/>
          <w:szCs w:val="24"/>
        </w:rPr>
        <w:t>ергъити урч</w:t>
      </w:r>
      <w:r>
        <w:rPr>
          <w:rFonts w:ascii="Times New Roman" w:hAnsi="Times New Roman"/>
          <w:sz w:val="24"/>
          <w:szCs w:val="24"/>
        </w:rPr>
        <w:t>l</w:t>
      </w:r>
      <w:r w:rsidRPr="007C6513">
        <w:rPr>
          <w:rFonts w:ascii="Times New Roman" w:hAnsi="Times New Roman"/>
          <w:sz w:val="24"/>
          <w:szCs w:val="24"/>
        </w:rPr>
        <w:t>емал дус гьабг</w:t>
      </w:r>
      <w:r>
        <w:rPr>
          <w:rFonts w:ascii="Times New Roman" w:hAnsi="Times New Roman"/>
          <w:sz w:val="24"/>
          <w:szCs w:val="24"/>
        </w:rPr>
        <w:t>lергъил</w:t>
      </w:r>
      <w:r w:rsidRPr="007C6513">
        <w:rPr>
          <w:rFonts w:ascii="Times New Roman" w:hAnsi="Times New Roman"/>
          <w:sz w:val="24"/>
          <w:szCs w:val="24"/>
        </w:rPr>
        <w:t>и Республикализиб цаибил мерличибси спортла отделличи хасси пикри бях</w:t>
      </w:r>
      <w:r>
        <w:rPr>
          <w:rFonts w:ascii="Times New Roman" w:hAnsi="Times New Roman"/>
          <w:sz w:val="24"/>
          <w:szCs w:val="24"/>
        </w:rPr>
        <w:t>l</w:t>
      </w:r>
      <w:r w:rsidRPr="007C6513">
        <w:rPr>
          <w:rFonts w:ascii="Times New Roman" w:hAnsi="Times New Roman"/>
          <w:sz w:val="24"/>
          <w:szCs w:val="24"/>
        </w:rPr>
        <w:t xml:space="preserve">чиаиб. </w:t>
      </w:r>
    </w:p>
    <w:p w:rsidR="0002694E" w:rsidRDefault="0002694E" w:rsidP="007E0BCE">
      <w:pPr>
        <w:pStyle w:val="ListParagraph"/>
        <w:spacing w:after="0"/>
        <w:ind w:left="927"/>
        <w:rPr>
          <w:rFonts w:ascii="Times New Roman" w:hAnsi="Times New Roman"/>
          <w:sz w:val="24"/>
          <w:szCs w:val="24"/>
        </w:rPr>
      </w:pPr>
      <w:r>
        <w:rPr>
          <w:rFonts w:ascii="Times New Roman" w:hAnsi="Times New Roman"/>
          <w:sz w:val="24"/>
          <w:szCs w:val="24"/>
        </w:rPr>
        <w:t xml:space="preserve">Сунела отчёт хъарарахъули, районна Бекlли буриб ишбархlилизир арзес хlейэсти масъулти агара, эгер хlянчи ункъли тlашбаталли. Хаслира бекlлибиубсилизи халбарес вирар адамтани нушала баркьудлумачила бархьли иргъни ва нушаб кумек бирни. </w:t>
      </w:r>
    </w:p>
    <w:p w:rsidR="0002694E" w:rsidRDefault="0002694E" w:rsidP="007E0BCE">
      <w:pPr>
        <w:pStyle w:val="ListParagraph"/>
        <w:spacing w:after="0"/>
        <w:ind w:left="927"/>
        <w:rPr>
          <w:rFonts w:ascii="Times New Roman" w:hAnsi="Times New Roman"/>
          <w:sz w:val="24"/>
          <w:szCs w:val="24"/>
        </w:rPr>
      </w:pPr>
      <w:r>
        <w:rPr>
          <w:rFonts w:ascii="Times New Roman" w:hAnsi="Times New Roman"/>
          <w:sz w:val="24"/>
          <w:szCs w:val="24"/>
        </w:rPr>
        <w:t xml:space="preserve">Полицияла начальник – М.М.Хlясановла отчёт районна газетализи кабяхъибси саби. Илини депутатуни районнизибси оперативный агиличил къантlли тянишбариб. </w:t>
      </w:r>
    </w:p>
    <w:p w:rsidR="0002694E" w:rsidRDefault="0002694E" w:rsidP="007E0BCE">
      <w:pPr>
        <w:pStyle w:val="ListParagraph"/>
        <w:spacing w:after="0"/>
        <w:ind w:left="927"/>
        <w:rPr>
          <w:rFonts w:ascii="Times New Roman" w:hAnsi="Times New Roman"/>
          <w:sz w:val="24"/>
          <w:szCs w:val="24"/>
        </w:rPr>
      </w:pPr>
      <w:r>
        <w:rPr>
          <w:rFonts w:ascii="Times New Roman" w:hAnsi="Times New Roman"/>
          <w:sz w:val="24"/>
          <w:szCs w:val="24"/>
        </w:rPr>
        <w:t xml:space="preserve">Сессияличир ирзути цархlилти суалтала чебкад гъайухъун районна Админитсрацияла аппаратла руководитель А.Гl.Мажидов ва Администрацияла юридический отделла начальник М-Гl.М.Гlялиев. </w:t>
      </w:r>
    </w:p>
    <w:p w:rsidR="0002694E" w:rsidRDefault="0002694E" w:rsidP="007E0BCE">
      <w:pPr>
        <w:pStyle w:val="ListParagraph"/>
        <w:spacing w:after="0"/>
        <w:ind w:left="927"/>
        <w:rPr>
          <w:rFonts w:ascii="Times New Roman" w:hAnsi="Times New Roman"/>
          <w:sz w:val="24"/>
          <w:szCs w:val="24"/>
        </w:rPr>
      </w:pPr>
      <w:r>
        <w:rPr>
          <w:rFonts w:ascii="Times New Roman" w:hAnsi="Times New Roman"/>
          <w:sz w:val="24"/>
          <w:szCs w:val="24"/>
        </w:rPr>
        <w:t xml:space="preserve">Арзибти лерилра суалтала черкад депутатунани лайикьти хlукмурти кьабулдариб. </w:t>
      </w:r>
    </w:p>
    <w:p w:rsidR="0002694E" w:rsidRDefault="0002694E" w:rsidP="007E0BCE">
      <w:pPr>
        <w:pStyle w:val="ListParagraph"/>
        <w:spacing w:after="0"/>
        <w:ind w:left="92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Нушала корр</w:t>
      </w:r>
    </w:p>
    <w:p w:rsidR="0002694E" w:rsidRDefault="0002694E" w:rsidP="007E0BCE">
      <w:pPr>
        <w:pStyle w:val="ListParagraph"/>
        <w:spacing w:after="0"/>
        <w:ind w:left="927"/>
        <w:rPr>
          <w:rFonts w:ascii="Times New Roman" w:hAnsi="Times New Roman"/>
          <w:sz w:val="24"/>
          <w:szCs w:val="24"/>
        </w:rPr>
      </w:pPr>
      <w:r>
        <w:rPr>
          <w:rFonts w:ascii="Times New Roman" w:hAnsi="Times New Roman"/>
          <w:b/>
          <w:sz w:val="24"/>
          <w:szCs w:val="24"/>
        </w:rPr>
        <w:t xml:space="preserve">                                                      Д-Хl.Даудовли касибти суратуни</w:t>
      </w:r>
      <w:r>
        <w:rPr>
          <w:rFonts w:ascii="Times New Roman" w:hAnsi="Times New Roman"/>
          <w:sz w:val="24"/>
          <w:szCs w:val="24"/>
        </w:rPr>
        <w:t xml:space="preserve"> </w:t>
      </w:r>
    </w:p>
    <w:p w:rsidR="0002694E" w:rsidRDefault="0002694E" w:rsidP="007E0BCE">
      <w:pPr>
        <w:pStyle w:val="ListParagraph"/>
        <w:spacing w:after="0"/>
        <w:ind w:left="927"/>
        <w:rPr>
          <w:rFonts w:ascii="Times New Roman" w:hAnsi="Times New Roman"/>
          <w:sz w:val="24"/>
          <w:szCs w:val="24"/>
        </w:rPr>
      </w:pPr>
    </w:p>
    <w:p w:rsidR="0002694E" w:rsidRPr="007E0BCE" w:rsidRDefault="0002694E" w:rsidP="007E0BCE">
      <w:pPr>
        <w:pStyle w:val="ListParagraph"/>
        <w:spacing w:after="0"/>
        <w:ind w:left="927"/>
        <w:rPr>
          <w:rFonts w:ascii="Times New Roman" w:hAnsi="Times New Roman"/>
          <w:b/>
          <w:sz w:val="24"/>
          <w:szCs w:val="24"/>
        </w:rPr>
      </w:pPr>
      <w:r>
        <w:rPr>
          <w:rFonts w:ascii="Times New Roman" w:hAnsi="Times New Roman"/>
          <w:sz w:val="24"/>
          <w:szCs w:val="24"/>
        </w:rPr>
        <w:t xml:space="preserve">                             </w:t>
      </w:r>
      <w:r w:rsidRPr="007E0BCE">
        <w:rPr>
          <w:rFonts w:ascii="Times New Roman" w:hAnsi="Times New Roman"/>
          <w:b/>
          <w:sz w:val="24"/>
          <w:szCs w:val="24"/>
        </w:rPr>
        <w:t>Тамандиэсара Украиналаизирти дургъби?</w:t>
      </w:r>
    </w:p>
    <w:p w:rsidR="0002694E" w:rsidRPr="007E0BCE" w:rsidRDefault="0002694E" w:rsidP="007E0BCE">
      <w:pPr>
        <w:autoSpaceDE w:val="0"/>
        <w:autoSpaceDN w:val="0"/>
        <w:adjustRightInd w:val="0"/>
        <w:spacing w:after="0" w:line="248" w:lineRule="atLeast"/>
        <w:ind w:firstLine="567"/>
        <w:jc w:val="both"/>
        <w:rPr>
          <w:rFonts w:ascii="Times New Roman" w:hAnsi="Times New Roman"/>
          <w:sz w:val="24"/>
          <w:szCs w:val="24"/>
        </w:rPr>
      </w:pPr>
      <w:r w:rsidRPr="007E0BCE">
        <w:rPr>
          <w:rFonts w:ascii="Times New Roman" w:hAnsi="Times New Roman"/>
          <w:sz w:val="24"/>
          <w:szCs w:val="24"/>
        </w:rPr>
        <w:t>Гьала-гьала ца камси история. Ириъ январь базличибадала Украинала халкь бачабархиб. Цацабехl бикlитири СНГ (Союз незовисимых государств)-лизир, сабира</w:t>
      </w:r>
      <w:r>
        <w:rPr>
          <w:rFonts w:ascii="Times New Roman" w:hAnsi="Times New Roman"/>
          <w:sz w:val="24"/>
          <w:szCs w:val="24"/>
        </w:rPr>
        <w:t xml:space="preserve"> Россияличилси, дуэхlе или, цар</w:t>
      </w:r>
      <w:r w:rsidRPr="007E0BCE">
        <w:rPr>
          <w:rFonts w:ascii="Times New Roman" w:hAnsi="Times New Roman"/>
          <w:sz w:val="24"/>
          <w:szCs w:val="24"/>
        </w:rPr>
        <w:t>хlилтани (бендеровциби) Украинала тахшагьар Киевла майдайчир забастов</w:t>
      </w:r>
      <w:r>
        <w:rPr>
          <w:rFonts w:ascii="Times New Roman" w:hAnsi="Times New Roman"/>
          <w:sz w:val="24"/>
          <w:szCs w:val="24"/>
        </w:rPr>
        <w:t>каби дехlдихьиб.Пунтбиубтани де</w:t>
      </w:r>
      <w:r w:rsidRPr="007E0BCE">
        <w:rPr>
          <w:rFonts w:ascii="Times New Roman" w:hAnsi="Times New Roman"/>
          <w:sz w:val="24"/>
          <w:szCs w:val="24"/>
        </w:rPr>
        <w:t xml:space="preserve">путатуни, министрти нясдешунала баканази гъужбирули, Президент </w:t>
      </w:r>
      <w:r w:rsidRPr="007E0BCE">
        <w:rPr>
          <w:rFonts w:ascii="Times New Roman" w:hAnsi="Times New Roman"/>
          <w:b/>
          <w:bCs/>
          <w:sz w:val="24"/>
          <w:szCs w:val="24"/>
        </w:rPr>
        <w:t>Януковичла</w:t>
      </w:r>
      <w:r w:rsidRPr="007E0BCE">
        <w:rPr>
          <w:rFonts w:ascii="Times New Roman" w:hAnsi="Times New Roman"/>
          <w:sz w:val="24"/>
          <w:szCs w:val="24"/>
        </w:rPr>
        <w:t xml:space="preserve"> кlалгlялизи гьужумбирули, резинала хlулруми, машинти цlали игули ва чус хlейгути кабуршесбяхlиб. </w:t>
      </w:r>
    </w:p>
    <w:p w:rsidR="0002694E" w:rsidRPr="007E0BCE" w:rsidRDefault="0002694E" w:rsidP="007E0BCE">
      <w:pPr>
        <w:autoSpaceDE w:val="0"/>
        <w:autoSpaceDN w:val="0"/>
        <w:adjustRightInd w:val="0"/>
        <w:spacing w:after="0" w:line="248" w:lineRule="atLeast"/>
        <w:ind w:firstLine="567"/>
        <w:jc w:val="both"/>
        <w:rPr>
          <w:rFonts w:ascii="Times New Roman" w:hAnsi="Times New Roman"/>
          <w:sz w:val="24"/>
          <w:szCs w:val="24"/>
        </w:rPr>
      </w:pPr>
      <w:r w:rsidRPr="007E0BCE">
        <w:rPr>
          <w:rFonts w:ascii="Times New Roman" w:hAnsi="Times New Roman"/>
          <w:sz w:val="24"/>
          <w:szCs w:val="24"/>
        </w:rPr>
        <w:t>Хlятта цацадехl областуназиб хlербирути 80-70-60 процентла кьадар урусуни биалра, Украинилизир ц</w:t>
      </w:r>
      <w:r>
        <w:rPr>
          <w:rFonts w:ascii="Times New Roman" w:hAnsi="Times New Roman"/>
          <w:sz w:val="24"/>
          <w:szCs w:val="24"/>
        </w:rPr>
        <w:t>адехl украиналацун мез диэс хlя</w:t>
      </w:r>
      <w:r w:rsidRPr="007E0BCE">
        <w:rPr>
          <w:rFonts w:ascii="Times New Roman" w:hAnsi="Times New Roman"/>
          <w:sz w:val="24"/>
          <w:szCs w:val="24"/>
        </w:rPr>
        <w:t>жатли саби или гlяру</w:t>
      </w:r>
      <w:r>
        <w:rPr>
          <w:rFonts w:ascii="Times New Roman" w:hAnsi="Times New Roman"/>
          <w:sz w:val="24"/>
          <w:szCs w:val="24"/>
        </w:rPr>
        <w:t>с тайпаличи гьимибихьиб. Или би</w:t>
      </w:r>
      <w:r w:rsidRPr="007E0BCE">
        <w:rPr>
          <w:rFonts w:ascii="Times New Roman" w:hAnsi="Times New Roman"/>
          <w:sz w:val="24"/>
          <w:szCs w:val="24"/>
        </w:rPr>
        <w:t xml:space="preserve">убхlели сунезиб 86 процента кьадар урусуни сабси Крым Россиялизи бархбикиб. </w:t>
      </w:r>
    </w:p>
    <w:p w:rsidR="0002694E" w:rsidRPr="007E0BCE" w:rsidRDefault="0002694E" w:rsidP="007E0BCE">
      <w:pPr>
        <w:autoSpaceDE w:val="0"/>
        <w:autoSpaceDN w:val="0"/>
        <w:adjustRightInd w:val="0"/>
        <w:spacing w:after="0" w:line="248" w:lineRule="atLeast"/>
        <w:ind w:firstLine="567"/>
        <w:jc w:val="both"/>
        <w:rPr>
          <w:rFonts w:ascii="Times New Roman" w:hAnsi="Times New Roman"/>
          <w:sz w:val="24"/>
          <w:szCs w:val="24"/>
        </w:rPr>
      </w:pPr>
      <w:r w:rsidRPr="007E0BCE">
        <w:rPr>
          <w:rFonts w:ascii="Times New Roman" w:hAnsi="Times New Roman"/>
          <w:sz w:val="24"/>
          <w:szCs w:val="24"/>
        </w:rPr>
        <w:t xml:space="preserve">2014-ибил дусла мартла ахир биалра улкала Бекl Януковичла баркьуди аги, ца бяхl аги. Я Западлизи шурбулхъутала шали хlебуциб яра Россиягlебтачира (СНГ) калес хlейкlи, илди гъузгъалдилизив кlинайсра пачали калес выбортачи пикриикlи. Радикальный бекlбяхъунала кьукьяли ил туснакъварес, кавшес гьужумтази </w:t>
      </w:r>
      <w:r>
        <w:rPr>
          <w:rFonts w:ascii="Times New Roman" w:hAnsi="Times New Roman"/>
          <w:sz w:val="24"/>
          <w:szCs w:val="24"/>
        </w:rPr>
        <w:t>ахъиб. Ил вебшиб, Россиялизи пя</w:t>
      </w:r>
      <w:r w:rsidRPr="007E0BCE">
        <w:rPr>
          <w:rFonts w:ascii="Times New Roman" w:hAnsi="Times New Roman"/>
          <w:sz w:val="24"/>
          <w:szCs w:val="24"/>
        </w:rPr>
        <w:t>хъикиб, мицlирси жаназа</w:t>
      </w:r>
      <w:r>
        <w:rPr>
          <w:rFonts w:ascii="Times New Roman" w:hAnsi="Times New Roman"/>
          <w:sz w:val="24"/>
          <w:szCs w:val="24"/>
        </w:rPr>
        <w:t>ли увухъун. Гlур се бетаура? Ук</w:t>
      </w:r>
      <w:r w:rsidRPr="007E0BCE">
        <w:rPr>
          <w:rFonts w:ascii="Times New Roman" w:hAnsi="Times New Roman"/>
          <w:sz w:val="24"/>
          <w:szCs w:val="24"/>
        </w:rPr>
        <w:t xml:space="preserve">раинала Правительствола политикаличи къаршити Донецкла ва Луганскла областунани, хъархlерагарти областуни сарлин, чула правите-льство акlахъуб. Азаддеш гlеббуцес дружинникуни, ополченцыби акlуб. Илдачи ургlерли Украинала правительстволи илди областунала халкьла пенсияби,газ,хутl чердяхъиб ва дяв бехlби-хьиб. </w:t>
      </w:r>
    </w:p>
    <w:p w:rsidR="0002694E" w:rsidRPr="007E0BCE" w:rsidRDefault="0002694E" w:rsidP="007E0BCE">
      <w:pPr>
        <w:autoSpaceDE w:val="0"/>
        <w:autoSpaceDN w:val="0"/>
        <w:adjustRightInd w:val="0"/>
        <w:spacing w:after="0" w:line="248" w:lineRule="atLeast"/>
        <w:ind w:firstLine="567"/>
        <w:jc w:val="both"/>
        <w:rPr>
          <w:rFonts w:ascii="Times New Roman" w:hAnsi="Times New Roman"/>
          <w:sz w:val="24"/>
          <w:szCs w:val="24"/>
        </w:rPr>
      </w:pPr>
      <w:r w:rsidRPr="007E0BCE">
        <w:rPr>
          <w:rFonts w:ascii="Times New Roman" w:hAnsi="Times New Roman"/>
          <w:sz w:val="24"/>
          <w:szCs w:val="24"/>
        </w:rPr>
        <w:t>Хlера, гьанна 7 базличир имцlали ишар дургъби сари. Правительствола гlярмияла гlяскуртани шагьурти, шими, фабрик-заводуни дулъули сари халати цlакьличилти тупазибад къяйккабикlули, ламартла къачагъуни бургъули, юрт-ери пенсия, яшав агарти Донецкла, Луганскла областунала халкь, 1 миллионцад адам бебшили Россиялизи бакlили саби, цархlилти биалли Европала улкнази (Болгария, Чехословакия, Хорватия, Италия) ва цархlилти ул</w:t>
      </w:r>
      <w:r>
        <w:rPr>
          <w:rFonts w:ascii="Times New Roman" w:hAnsi="Times New Roman"/>
          <w:sz w:val="24"/>
          <w:szCs w:val="24"/>
        </w:rPr>
        <w:t>кнази арбякьи саби. Бурес чебир</w:t>
      </w:r>
      <w:r w:rsidRPr="007E0BCE">
        <w:rPr>
          <w:rFonts w:ascii="Times New Roman" w:hAnsi="Times New Roman"/>
          <w:sz w:val="24"/>
          <w:szCs w:val="24"/>
        </w:rPr>
        <w:t>кур,</w:t>
      </w:r>
      <w:r>
        <w:rPr>
          <w:rFonts w:ascii="Times New Roman" w:hAnsi="Times New Roman"/>
          <w:sz w:val="24"/>
          <w:szCs w:val="24"/>
        </w:rPr>
        <w:t xml:space="preserve"> </w:t>
      </w:r>
      <w:r w:rsidRPr="007E0BCE">
        <w:rPr>
          <w:rFonts w:ascii="Times New Roman" w:hAnsi="Times New Roman"/>
          <w:sz w:val="24"/>
          <w:szCs w:val="24"/>
        </w:rPr>
        <w:t>гушти,</w:t>
      </w:r>
      <w:r>
        <w:rPr>
          <w:rFonts w:ascii="Times New Roman" w:hAnsi="Times New Roman"/>
          <w:sz w:val="24"/>
          <w:szCs w:val="24"/>
        </w:rPr>
        <w:t xml:space="preserve"> </w:t>
      </w:r>
      <w:r w:rsidRPr="007E0BCE">
        <w:rPr>
          <w:rFonts w:ascii="Times New Roman" w:hAnsi="Times New Roman"/>
          <w:sz w:val="24"/>
          <w:szCs w:val="24"/>
        </w:rPr>
        <w:t>дягlти халкьлис ну-шала Россияли, Дагъистайра балли берк-бержличил, юртанас ваяхlличил халаси кумекбирули саби. 15-цад эшелон дархьили сари. Илгъуна вайси хlякьикьатлизиб сабхlели унра улка Украина н</w:t>
      </w:r>
      <w:r>
        <w:rPr>
          <w:rFonts w:ascii="Times New Roman" w:hAnsi="Times New Roman"/>
          <w:sz w:val="24"/>
          <w:szCs w:val="24"/>
        </w:rPr>
        <w:t>ушала Президент Путинни дяв тlа</w:t>
      </w:r>
      <w:r w:rsidRPr="007E0BCE">
        <w:rPr>
          <w:rFonts w:ascii="Times New Roman" w:hAnsi="Times New Roman"/>
          <w:sz w:val="24"/>
          <w:szCs w:val="24"/>
        </w:rPr>
        <w:t xml:space="preserve">шаънила план гьалабихьиб. Германияла канцлер </w:t>
      </w:r>
      <w:r w:rsidRPr="007E0BCE">
        <w:rPr>
          <w:rFonts w:ascii="Times New Roman" w:hAnsi="Times New Roman"/>
          <w:b/>
          <w:bCs/>
          <w:sz w:val="24"/>
          <w:szCs w:val="24"/>
        </w:rPr>
        <w:t>Ангела Меркельли</w:t>
      </w:r>
      <w:r w:rsidRPr="007E0BCE">
        <w:rPr>
          <w:rFonts w:ascii="Times New Roman" w:hAnsi="Times New Roman"/>
          <w:sz w:val="24"/>
          <w:szCs w:val="24"/>
        </w:rPr>
        <w:t xml:space="preserve">, Францияла Президент </w:t>
      </w:r>
      <w:r w:rsidRPr="007E0BCE">
        <w:rPr>
          <w:rFonts w:ascii="Times New Roman" w:hAnsi="Times New Roman"/>
          <w:b/>
          <w:bCs/>
          <w:sz w:val="24"/>
          <w:szCs w:val="24"/>
        </w:rPr>
        <w:t>Оландо Франсуани</w:t>
      </w:r>
      <w:r w:rsidRPr="007E0BCE">
        <w:rPr>
          <w:rFonts w:ascii="Times New Roman" w:hAnsi="Times New Roman"/>
          <w:sz w:val="24"/>
          <w:szCs w:val="24"/>
        </w:rPr>
        <w:t xml:space="preserve"> ва Россияла Президент </w:t>
      </w:r>
      <w:r w:rsidRPr="007E0BCE">
        <w:rPr>
          <w:rFonts w:ascii="Times New Roman" w:hAnsi="Times New Roman"/>
          <w:b/>
          <w:bCs/>
          <w:sz w:val="24"/>
          <w:szCs w:val="24"/>
        </w:rPr>
        <w:t xml:space="preserve">В. В. Путинни </w:t>
      </w:r>
      <w:r w:rsidRPr="007E0BCE">
        <w:rPr>
          <w:rFonts w:ascii="Times New Roman" w:hAnsi="Times New Roman"/>
          <w:sz w:val="24"/>
          <w:szCs w:val="24"/>
        </w:rPr>
        <w:t>дяв тlаша</w:t>
      </w:r>
      <w:r>
        <w:rPr>
          <w:rFonts w:ascii="Times New Roman" w:hAnsi="Times New Roman"/>
          <w:sz w:val="24"/>
          <w:szCs w:val="24"/>
        </w:rPr>
        <w:t>ънила шайчибси бархси план хlер</w:t>
      </w:r>
      <w:r w:rsidRPr="007E0BCE">
        <w:rPr>
          <w:rFonts w:ascii="Times New Roman" w:hAnsi="Times New Roman"/>
          <w:sz w:val="24"/>
          <w:szCs w:val="24"/>
        </w:rPr>
        <w:t xml:space="preserve">бариб. Плайзиб бекlлибиубси сабри цlакьти тупала яракь дявла дазуличирад гlеладяхl ардукес. Ма…хlера… Америкала пача </w:t>
      </w:r>
      <w:r w:rsidRPr="007E0BCE">
        <w:rPr>
          <w:rFonts w:ascii="Times New Roman" w:hAnsi="Times New Roman"/>
          <w:b/>
          <w:bCs/>
          <w:sz w:val="24"/>
          <w:szCs w:val="24"/>
        </w:rPr>
        <w:t>Обама</w:t>
      </w:r>
      <w:r w:rsidRPr="007E0BCE">
        <w:rPr>
          <w:rFonts w:ascii="Times New Roman" w:hAnsi="Times New Roman"/>
          <w:sz w:val="24"/>
          <w:szCs w:val="24"/>
        </w:rPr>
        <w:t xml:space="preserve"> уркlухъун, Америка гъудурхlебиуб</w:t>
      </w:r>
      <w:r>
        <w:rPr>
          <w:rFonts w:ascii="Times New Roman" w:hAnsi="Times New Roman"/>
          <w:sz w:val="24"/>
          <w:szCs w:val="24"/>
        </w:rPr>
        <w:t>си сегъуна дяв яра даршудеш ди</w:t>
      </w:r>
      <w:r w:rsidRPr="007E0BCE">
        <w:rPr>
          <w:rFonts w:ascii="Times New Roman" w:hAnsi="Times New Roman"/>
          <w:sz w:val="24"/>
          <w:szCs w:val="24"/>
        </w:rPr>
        <w:t xml:space="preserve">рути или, Украинала пача </w:t>
      </w:r>
      <w:r w:rsidRPr="007E0BCE">
        <w:rPr>
          <w:rFonts w:ascii="Times New Roman" w:hAnsi="Times New Roman"/>
          <w:b/>
          <w:bCs/>
          <w:sz w:val="24"/>
          <w:szCs w:val="24"/>
        </w:rPr>
        <w:t>Порошенкози</w:t>
      </w:r>
      <w:r w:rsidRPr="007E0BCE">
        <w:rPr>
          <w:rFonts w:ascii="Times New Roman" w:hAnsi="Times New Roman"/>
          <w:sz w:val="24"/>
          <w:szCs w:val="24"/>
        </w:rPr>
        <w:t xml:space="preserve"> хъярхъли </w:t>
      </w:r>
      <w:r>
        <w:rPr>
          <w:rFonts w:ascii="Times New Roman" w:hAnsi="Times New Roman"/>
          <w:sz w:val="24"/>
          <w:szCs w:val="24"/>
        </w:rPr>
        <w:t>гъайухъун. Илини Украина гlеббу</w:t>
      </w:r>
      <w:r w:rsidRPr="007E0BCE">
        <w:rPr>
          <w:rFonts w:ascii="Times New Roman" w:hAnsi="Times New Roman"/>
          <w:sz w:val="24"/>
          <w:szCs w:val="24"/>
        </w:rPr>
        <w:t>цес…план гьалабихьи</w:t>
      </w:r>
      <w:r>
        <w:rPr>
          <w:rFonts w:ascii="Times New Roman" w:hAnsi="Times New Roman"/>
          <w:sz w:val="24"/>
          <w:szCs w:val="24"/>
        </w:rPr>
        <w:t>б. Европализирти ядерный цlакьа</w:t>
      </w:r>
      <w:r w:rsidRPr="007E0BCE">
        <w:rPr>
          <w:rFonts w:ascii="Times New Roman" w:hAnsi="Times New Roman"/>
          <w:sz w:val="24"/>
          <w:szCs w:val="24"/>
        </w:rPr>
        <w:t xml:space="preserve">ни имцlадирис, Украиналис яракь лугас ва гьаб-убла Советский республикабазир (Литва, Латвия, Эстония) цlакьти ярагъличилти кьукьни алкlахъис или. Ил </w:t>
      </w:r>
      <w:r>
        <w:rPr>
          <w:rFonts w:ascii="Times New Roman" w:hAnsi="Times New Roman"/>
          <w:sz w:val="24"/>
          <w:szCs w:val="24"/>
        </w:rPr>
        <w:t>вайси пикриличи къаршидеш дагьа</w:t>
      </w:r>
      <w:r w:rsidRPr="007E0BCE">
        <w:rPr>
          <w:rFonts w:ascii="Times New Roman" w:hAnsi="Times New Roman"/>
          <w:sz w:val="24"/>
          <w:szCs w:val="24"/>
        </w:rPr>
        <w:t xml:space="preserve">хъур Германияла халабекlли, Францияла экс-президент </w:t>
      </w:r>
      <w:r>
        <w:rPr>
          <w:rFonts w:ascii="Times New Roman" w:hAnsi="Times New Roman"/>
          <w:b/>
          <w:bCs/>
          <w:sz w:val="24"/>
          <w:szCs w:val="24"/>
        </w:rPr>
        <w:t>Ни</w:t>
      </w:r>
      <w:r w:rsidRPr="007E0BCE">
        <w:rPr>
          <w:rFonts w:ascii="Times New Roman" w:hAnsi="Times New Roman"/>
          <w:b/>
          <w:bCs/>
          <w:sz w:val="24"/>
          <w:szCs w:val="24"/>
        </w:rPr>
        <w:t xml:space="preserve">коля Саркозини </w:t>
      </w:r>
      <w:r w:rsidRPr="007E0BCE">
        <w:rPr>
          <w:rFonts w:ascii="Times New Roman" w:hAnsi="Times New Roman"/>
          <w:sz w:val="24"/>
          <w:szCs w:val="24"/>
        </w:rPr>
        <w:t>ва Россияла министр</w:t>
      </w:r>
      <w:r w:rsidRPr="007E0BCE">
        <w:rPr>
          <w:rFonts w:ascii="Times New Roman" w:hAnsi="Times New Roman"/>
          <w:b/>
          <w:bCs/>
          <w:sz w:val="24"/>
          <w:szCs w:val="24"/>
        </w:rPr>
        <w:t xml:space="preserve"> Сергей Лавровли. </w:t>
      </w:r>
    </w:p>
    <w:p w:rsidR="0002694E" w:rsidRPr="007E0BCE" w:rsidRDefault="0002694E" w:rsidP="007E0BCE">
      <w:pPr>
        <w:autoSpaceDE w:val="0"/>
        <w:autoSpaceDN w:val="0"/>
        <w:adjustRightInd w:val="0"/>
        <w:spacing w:after="0" w:line="250" w:lineRule="atLeast"/>
        <w:ind w:firstLine="567"/>
        <w:jc w:val="both"/>
        <w:rPr>
          <w:rFonts w:ascii="Times New Roman" w:hAnsi="Times New Roman"/>
          <w:sz w:val="24"/>
          <w:szCs w:val="24"/>
        </w:rPr>
      </w:pPr>
      <w:r>
        <w:rPr>
          <w:rFonts w:ascii="Times New Roman" w:hAnsi="Times New Roman"/>
          <w:sz w:val="24"/>
          <w:szCs w:val="24"/>
        </w:rPr>
        <w:t>Гьанна Украинала пача По</w:t>
      </w:r>
      <w:r w:rsidRPr="007E0BCE">
        <w:rPr>
          <w:rFonts w:ascii="Times New Roman" w:hAnsi="Times New Roman"/>
          <w:sz w:val="24"/>
          <w:szCs w:val="24"/>
        </w:rPr>
        <w:t>рошенкозибад дигахъ</w:t>
      </w:r>
      <w:r>
        <w:rPr>
          <w:rFonts w:ascii="Times New Roman" w:hAnsi="Times New Roman"/>
          <w:sz w:val="24"/>
          <w:szCs w:val="24"/>
        </w:rPr>
        <w:t>у дяв тlашаэс ибси план бетурха</w:t>
      </w:r>
      <w:r w:rsidRPr="007E0BCE">
        <w:rPr>
          <w:rFonts w:ascii="Times New Roman" w:hAnsi="Times New Roman"/>
          <w:sz w:val="24"/>
          <w:szCs w:val="24"/>
        </w:rPr>
        <w:t xml:space="preserve">хъул яра, Америкала пачас гlелавад арякьи дяв даимбирул, чула халкь саби-ургаб кабуршахъули. Ил секlал заманали белгибиру. </w:t>
      </w:r>
    </w:p>
    <w:p w:rsidR="0002694E" w:rsidRDefault="0002694E" w:rsidP="007E0BCE">
      <w:pPr>
        <w:spacing w:after="0"/>
        <w:ind w:firstLine="567"/>
        <w:rPr>
          <w:rFonts w:ascii="Times New Roman" w:hAnsi="Times New Roman"/>
          <w:b/>
          <w:caps/>
          <w:sz w:val="24"/>
          <w:szCs w:val="24"/>
        </w:rPr>
      </w:pPr>
      <w:r w:rsidRPr="007E0BCE">
        <w:rPr>
          <w:rFonts w:ascii="Times New Roman" w:hAnsi="Times New Roman"/>
          <w:sz w:val="24"/>
          <w:szCs w:val="24"/>
        </w:rPr>
        <w:t xml:space="preserve">   </w:t>
      </w:r>
      <w:r>
        <w:rPr>
          <w:rFonts w:ascii="Times New Roman" w:hAnsi="Times New Roman"/>
          <w:sz w:val="24"/>
          <w:szCs w:val="24"/>
        </w:rPr>
        <w:t xml:space="preserve">                                                    </w:t>
      </w:r>
      <w:r w:rsidRPr="007E0BCE">
        <w:rPr>
          <w:rFonts w:ascii="Times New Roman" w:hAnsi="Times New Roman"/>
          <w:sz w:val="24"/>
          <w:szCs w:val="24"/>
        </w:rPr>
        <w:t xml:space="preserve"> </w:t>
      </w:r>
      <w:r w:rsidRPr="007E0BCE">
        <w:rPr>
          <w:rFonts w:ascii="Times New Roman" w:hAnsi="Times New Roman"/>
          <w:b/>
          <w:sz w:val="24"/>
          <w:szCs w:val="24"/>
        </w:rPr>
        <w:t>Районна халатала Советла председатель</w:t>
      </w:r>
      <w:r w:rsidRPr="007E0BCE">
        <w:rPr>
          <w:rFonts w:ascii="Times New Roman" w:hAnsi="Times New Roman"/>
          <w:b/>
          <w:caps/>
          <w:sz w:val="24"/>
          <w:szCs w:val="24"/>
        </w:rPr>
        <w:t xml:space="preserve"> З.Гiямаров</w:t>
      </w:r>
    </w:p>
    <w:p w:rsidR="0002694E" w:rsidRDefault="0002694E" w:rsidP="007E0BCE">
      <w:pPr>
        <w:spacing w:after="0"/>
        <w:ind w:firstLine="567"/>
        <w:rPr>
          <w:rFonts w:ascii="Times New Roman" w:hAnsi="Times New Roman"/>
          <w:b/>
          <w:caps/>
          <w:sz w:val="24"/>
          <w:szCs w:val="24"/>
        </w:rPr>
      </w:pPr>
    </w:p>
    <w:p w:rsidR="0002694E" w:rsidRPr="00C530B8" w:rsidRDefault="0002694E" w:rsidP="00AF4D45">
      <w:pPr>
        <w:spacing w:after="0"/>
        <w:jc w:val="center"/>
        <w:rPr>
          <w:b/>
          <w:sz w:val="32"/>
        </w:rPr>
      </w:pPr>
      <w:r w:rsidRPr="00C530B8">
        <w:rPr>
          <w:b/>
          <w:sz w:val="32"/>
        </w:rPr>
        <w:t>К 70 – летию Победы</w:t>
      </w:r>
    </w:p>
    <w:p w:rsidR="0002694E" w:rsidRPr="00C530B8" w:rsidRDefault="0002694E" w:rsidP="00AF4D45">
      <w:pPr>
        <w:spacing w:after="0"/>
        <w:jc w:val="center"/>
        <w:rPr>
          <w:b/>
          <w:sz w:val="32"/>
        </w:rPr>
      </w:pPr>
      <w:r w:rsidRPr="00C530B8">
        <w:rPr>
          <w:b/>
          <w:sz w:val="32"/>
        </w:rPr>
        <w:t>Победители</w:t>
      </w:r>
    </w:p>
    <w:p w:rsidR="0002694E" w:rsidRPr="009A46DF" w:rsidRDefault="0002694E" w:rsidP="00AF4D45">
      <w:pPr>
        <w:spacing w:after="0"/>
        <w:rPr>
          <w:sz w:val="32"/>
        </w:rPr>
      </w:pPr>
      <w:r>
        <w:rPr>
          <w:noProof/>
          <w:lang w:eastAsia="ru-RU"/>
        </w:rPr>
        <w:pict>
          <v:shape id="_x0000_s1026" type="#_x0000_t75" style="position:absolute;margin-left:0;margin-top:23.55pt;width:216.9pt;height:333pt;z-index:-251658240" wrapcoords="-19 0 -19 21587 21600 21587 21600 0 -19 0">
            <v:imagedata r:id="rId7" o:title=""/>
            <w10:wrap type="tight"/>
          </v:shape>
        </w:pict>
      </w:r>
      <w:r w:rsidRPr="009A46DF">
        <w:rPr>
          <w:sz w:val="32"/>
        </w:rPr>
        <w:t xml:space="preserve">Ничем особо не заметная юная сергокалинка Мусаева Шихсалам Курбаналиевна после семилетнего образования в 1940 году поехала в Баку на шестимесячные курсы гидрометеоролога. Окончив их, стала работать в Сергокалинской гидрометеостанции. </w:t>
      </w:r>
    </w:p>
    <w:p w:rsidR="0002694E" w:rsidRPr="009A46DF" w:rsidRDefault="0002694E" w:rsidP="00AF4D45">
      <w:pPr>
        <w:spacing w:after="0"/>
        <w:rPr>
          <w:sz w:val="32"/>
        </w:rPr>
      </w:pPr>
      <w:r w:rsidRPr="009A46DF">
        <w:rPr>
          <w:sz w:val="32"/>
        </w:rPr>
        <w:t xml:space="preserve">И вот страшное известие: фашистская Германия 22 июня 1941 года напала на нашу страну. На комсомольском собрании секретарь райкома комсомола сообщил, что на фронте нужны и женщины. Тут Шихсалам загорелась страстным желанием идти воевать, тем более что там уже воюет ее старший брат Расул. </w:t>
      </w:r>
    </w:p>
    <w:p w:rsidR="0002694E" w:rsidRPr="009A46DF" w:rsidRDefault="0002694E" w:rsidP="00AF4D45">
      <w:pPr>
        <w:spacing w:after="0"/>
        <w:rPr>
          <w:sz w:val="32"/>
        </w:rPr>
      </w:pPr>
      <w:r w:rsidRPr="009A46DF">
        <w:rPr>
          <w:sz w:val="32"/>
        </w:rPr>
        <w:t xml:space="preserve">Втайне от родителей она написала заявление в военкомат и ее тут же послали на 6 месячные курсы радисток в Тбилиси. Оттуда на фронт. В 1942 году, когда родители стали получать треугольные письма, поняли что их дочка на фронте, на передовой. </w:t>
      </w:r>
    </w:p>
    <w:p w:rsidR="0002694E" w:rsidRPr="009A46DF" w:rsidRDefault="0002694E" w:rsidP="00AF4D45">
      <w:pPr>
        <w:spacing w:after="0"/>
        <w:rPr>
          <w:sz w:val="32"/>
        </w:rPr>
      </w:pPr>
      <w:r w:rsidRPr="009A46DF">
        <w:rPr>
          <w:sz w:val="32"/>
        </w:rPr>
        <w:t xml:space="preserve">Однажды в Восточной Пруссии  полк, где Шихсалам была радисткой, попал в окружение. Шесть дней советские воины были в кольце врага. Многие погибли, остались в живых 15 воинов. Продовольствие закончилось, патронов было мало. Командир говорит Шихсаламу: «Ну, Шурочка (так звали юную дагестанку однополчане), связывайся с нашими». Она начала: «Волна, волна. Я ястреб. Вы меня слышите? Нас осталось 15 человек. Разрешите выйти из окружения». «Волна» ответила: «Держитесь так, чтобы враг не понял, что вас мало. Мы сообщим, когда путь будет свободным». Наутро враг возобновил артобстрел. Осколком Шихсалам ранило в ногу. Нога опухла. От недоедания и усталости кружилась голова. В ночь на восьмого дня «Волна» сообщила, каким путем лучше выйти из окружения. С трудом радистка поднялась, но идти было трудно. Рацию взял помощник Ванюша, но автомат, конечно, держала при себе. Пока ефрейтор Шихсалам лечилась в санчасти, ее боевые друзья ушли далеко вперед. После излечения, ее направили на Волховский фронт в артполк 17-й дивизии во взвод, где командиром был дагестанец Бийгиши Ибрагимов. </w:t>
      </w:r>
    </w:p>
    <w:p w:rsidR="0002694E" w:rsidRPr="009A46DF" w:rsidRDefault="0002694E" w:rsidP="00AF4D45">
      <w:pPr>
        <w:spacing w:after="0"/>
        <w:rPr>
          <w:sz w:val="32"/>
        </w:rPr>
      </w:pPr>
      <w:r w:rsidRPr="009A46DF">
        <w:rPr>
          <w:sz w:val="32"/>
        </w:rPr>
        <w:t xml:space="preserve">Бийгиши был родом из Верхнего Казанище Буйнакского района. Войну начал пилотом пятой отдельной авиаэскадрилии Центрального фронта. В июле 1941 года был тяжело ранен, после госпиталя ему запретили летать и он попал в артиллерию. Под его командованием всю оставшуюся войну находилась радистка Шихсалам. Вместе освобождали Прагу, штурмовали Берлин. </w:t>
      </w:r>
    </w:p>
    <w:p w:rsidR="0002694E" w:rsidRPr="009A46DF" w:rsidRDefault="0002694E" w:rsidP="00AF4D45">
      <w:pPr>
        <w:spacing w:after="0"/>
        <w:rPr>
          <w:sz w:val="32"/>
        </w:rPr>
      </w:pPr>
      <w:r w:rsidRPr="009A46DF">
        <w:rPr>
          <w:sz w:val="32"/>
        </w:rPr>
        <w:t xml:space="preserve">Фронтовая дружба даргинки Шихсалам и кумыка Бийгиши постепенно переросла в любовь. На досуге молодые решили: если останемся живыми, после демобилизации поженимся. </w:t>
      </w:r>
    </w:p>
    <w:p w:rsidR="0002694E" w:rsidRPr="009A46DF" w:rsidRDefault="0002694E" w:rsidP="00AF4D45">
      <w:pPr>
        <w:spacing w:after="0"/>
        <w:rPr>
          <w:sz w:val="32"/>
        </w:rPr>
      </w:pPr>
      <w:r w:rsidRPr="009A46DF">
        <w:rPr>
          <w:sz w:val="32"/>
        </w:rPr>
        <w:t xml:space="preserve">И вот, долгожданная Победа. У Шихсалам 3 медали: «За боевые заслуги», «За освобождение Праги», «За Победу над Германией». У Бийгиши такие же, да еще «За отвагу» и 2 ордена: Красной Звезды и Отечественной войны первой степени. </w:t>
      </w:r>
    </w:p>
    <w:p w:rsidR="0002694E" w:rsidRPr="009A46DF" w:rsidRDefault="0002694E" w:rsidP="00AF4D45">
      <w:pPr>
        <w:spacing w:after="0"/>
        <w:rPr>
          <w:sz w:val="32"/>
        </w:rPr>
      </w:pPr>
      <w:r w:rsidRPr="009A46DF">
        <w:rPr>
          <w:sz w:val="32"/>
        </w:rPr>
        <w:t xml:space="preserve">Через некоторое время Шихсалам демобилизовали, Бийгиши дали отпуск. На одном поезде едут, 20 дней пути – 20 дней раздумий. По прибытии в Махачкалу в час ночи, Бийгиши провожал Шихсалам на пригородном поезде до Инчхе. </w:t>
      </w:r>
    </w:p>
    <w:p w:rsidR="0002694E" w:rsidRPr="009A46DF" w:rsidRDefault="0002694E" w:rsidP="00AF4D45">
      <w:pPr>
        <w:spacing w:after="0"/>
        <w:rPr>
          <w:sz w:val="32"/>
        </w:rPr>
      </w:pPr>
      <w:r w:rsidRPr="009A46DF">
        <w:rPr>
          <w:sz w:val="32"/>
        </w:rPr>
        <w:t xml:space="preserve">По приезду их домой ждало сильное разочарование. </w:t>
      </w:r>
    </w:p>
    <w:p w:rsidR="0002694E" w:rsidRPr="009A46DF" w:rsidRDefault="0002694E" w:rsidP="00AF4D45">
      <w:pPr>
        <w:spacing w:after="0"/>
        <w:rPr>
          <w:sz w:val="32"/>
        </w:rPr>
      </w:pPr>
      <w:r w:rsidRPr="009A46DF">
        <w:rPr>
          <w:sz w:val="32"/>
        </w:rPr>
        <w:t xml:space="preserve">Когда Бийгиши рассказал о своих намерениях, отец и родня возмутились: «Как так? Не хотим девушку из чужого района, чужой национальности. Здесь невестой красавицу нашли, поженитесь и никуда не поедешь!» Но Бийгиши твердо решил, что от своих намерений не откажется. Поехал в Буйнакск к другу детства Магомеду Чегемову и рассказал о своей беде. Он пообещал что все проблемы берет на себя и тут же выехали в Сергокалу. Благо здесь Магомед встретил старшего лейтенанта - отпускника, давнего знакомого. Остановившись у Рамазановых, Бийгиши послал своих друзей к родителям любимой Шихсалам. Прошло 2 потом 3 часа, их нет. Тогда сам пошел туда. Но вот незадача…. Мать Шихсалам – Муминат заперла на замок дочку и никого слушать не хотела. </w:t>
      </w:r>
    </w:p>
    <w:p w:rsidR="0002694E" w:rsidRPr="009A46DF" w:rsidRDefault="0002694E" w:rsidP="00AF4D45">
      <w:pPr>
        <w:spacing w:after="0"/>
        <w:rPr>
          <w:sz w:val="32"/>
        </w:rPr>
      </w:pPr>
      <w:r w:rsidRPr="009A46DF">
        <w:rPr>
          <w:sz w:val="32"/>
        </w:rPr>
        <w:t xml:space="preserve">В это время еще в военной форме в доспехах Бийгиши представился, подошел к Муминат, прося руки и сердца любимой Шихсалам. Но ее мама не хотела ничего слушать. Бийгиши аккуратно отодвинул Муминат, подошел к закрытой двери, сильно рванул и вырвал дверцу, подошел к любимой девушке. Унылое в слезах лицо ефрейтора засияло. Любовь, испытанная войной, победила. Свадьбу сыграли осенью 1945 года. Из Верхнего Казанища молодая чета переехала в город Буйнакск. Шихсалам поступила в кооперативный техникум. После окончания работала в магазине «Кавказ» в отделе парфюмерии, потом заведующей универмага, в ювелирном магазине. А Бийгиши трудовую деятельность начал заместителем председателя, председателем колхоза, секретарем райкома партии, заместителем председателя Буйнакской межрайторговой базы. </w:t>
      </w:r>
    </w:p>
    <w:p w:rsidR="0002694E" w:rsidRPr="009A46DF" w:rsidRDefault="0002694E" w:rsidP="00AF4D45">
      <w:pPr>
        <w:spacing w:after="0"/>
        <w:rPr>
          <w:sz w:val="32"/>
        </w:rPr>
      </w:pPr>
      <w:r w:rsidRPr="009A46DF">
        <w:rPr>
          <w:sz w:val="32"/>
        </w:rPr>
        <w:t xml:space="preserve">У них родились пятеро детей. Все с высшим образованием, все обустроены. Средний сын Изамутдин пошел по стопам родителей, стал военным. В звании подполковника возглавил сводный полк добровольцев и пошел в первую в 2005-2006 году Чеченскую войну. В числе наиболее храбрых воинов, Путин пригласил в Кремль и вручил ему «Орден мужества». Сейчас в звании полковника по возрасту находится в отставке. Он, как раньше родители, занимает активную жизненную позицию, прививая молодежи дух патриотизма, мужества, чувства о единении и силе России. </w:t>
      </w:r>
    </w:p>
    <w:p w:rsidR="0002694E" w:rsidRPr="009A46DF" w:rsidRDefault="0002694E" w:rsidP="00AF4D45">
      <w:pPr>
        <w:spacing w:after="0"/>
        <w:rPr>
          <w:sz w:val="32"/>
        </w:rPr>
      </w:pPr>
      <w:r w:rsidRPr="009A46DF">
        <w:rPr>
          <w:sz w:val="32"/>
        </w:rPr>
        <w:t xml:space="preserve">Вот такая судьба нашей землячки Шихсалам и Бийгиши. И на войне и на гражданке они были победителями. Осенью 2000 года с разницей в 1 месяц Шихсалам и Бийгиши ушли в мир иной. </w:t>
      </w:r>
    </w:p>
    <w:p w:rsidR="0002694E" w:rsidRPr="00AF4D45" w:rsidRDefault="0002694E" w:rsidP="00AF4D45">
      <w:pPr>
        <w:spacing w:after="0"/>
        <w:rPr>
          <w:b/>
          <w:sz w:val="32"/>
        </w:rPr>
      </w:pPr>
      <w:r w:rsidRPr="00AF4D45">
        <w:rPr>
          <w:b/>
          <w:sz w:val="32"/>
        </w:rPr>
        <w:t xml:space="preserve">                                    Председатель Совета старейшин при главе МР              </w:t>
      </w:r>
    </w:p>
    <w:p w:rsidR="0002694E" w:rsidRDefault="0002694E" w:rsidP="00AF4D45">
      <w:pPr>
        <w:spacing w:after="0"/>
        <w:rPr>
          <w:b/>
          <w:sz w:val="32"/>
        </w:rPr>
      </w:pPr>
      <w:r w:rsidRPr="00AF4D45">
        <w:rPr>
          <w:b/>
          <w:sz w:val="32"/>
        </w:rPr>
        <w:t xml:space="preserve">                                     «С</w:t>
      </w:r>
      <w:bookmarkStart w:id="0" w:name="_GoBack"/>
      <w:bookmarkEnd w:id="0"/>
      <w:r w:rsidRPr="00AF4D45">
        <w:rPr>
          <w:b/>
          <w:sz w:val="32"/>
        </w:rPr>
        <w:t>ергокалинский район» Залимхан Омаров.</w:t>
      </w:r>
    </w:p>
    <w:p w:rsidR="0002694E" w:rsidRDefault="0002694E" w:rsidP="00AF4D45">
      <w:pPr>
        <w:pStyle w:val="20"/>
        <w:shd w:val="clear" w:color="auto" w:fill="auto"/>
        <w:rPr>
          <w:lang w:val="ru-RU"/>
        </w:rPr>
      </w:pPr>
    </w:p>
    <w:p w:rsidR="0002694E" w:rsidRDefault="0002694E" w:rsidP="00AF4D45">
      <w:pPr>
        <w:pStyle w:val="20"/>
        <w:shd w:val="clear" w:color="auto" w:fill="auto"/>
      </w:pPr>
      <w:r>
        <w:t>Перечень заболеваний, при наличии которых гражданам противопоказано владение оружием</w:t>
      </w:r>
    </w:p>
    <w:p w:rsidR="0002694E" w:rsidRDefault="0002694E" w:rsidP="00AF4D45">
      <w:pPr>
        <w:pStyle w:val="1"/>
        <w:shd w:val="clear" w:color="auto" w:fill="auto"/>
        <w:spacing w:before="0"/>
        <w:ind w:left="20" w:right="40" w:firstLine="720"/>
      </w:pPr>
      <w:r>
        <w:t>Постановлением Правительства РФ от 19.02.2015 N 143 «Об утверждении перечня заболеваний, при наличии которых противопоказано владение оружием, и о внесении изменения в Правила оборота гражданского и служебного оружия и патронов к нему на территории РФ» обновлен перечень заболеваний, при наличии которых гражданам противопоказано владение оружием.</w:t>
      </w:r>
    </w:p>
    <w:p w:rsidR="0002694E" w:rsidRDefault="0002694E" w:rsidP="00AF4D45">
      <w:pPr>
        <w:pStyle w:val="1"/>
        <w:shd w:val="clear" w:color="auto" w:fill="auto"/>
        <w:spacing w:before="0" w:line="317" w:lineRule="exact"/>
        <w:ind w:left="20" w:firstLine="720"/>
      </w:pPr>
      <w:r>
        <w:t>В перечень включены следующие заболевания:</w:t>
      </w:r>
    </w:p>
    <w:p w:rsidR="0002694E" w:rsidRDefault="0002694E" w:rsidP="00AF4D45">
      <w:pPr>
        <w:pStyle w:val="1"/>
        <w:numPr>
          <w:ilvl w:val="0"/>
          <w:numId w:val="2"/>
        </w:numPr>
        <w:shd w:val="clear" w:color="auto" w:fill="auto"/>
        <w:spacing w:before="0" w:line="317" w:lineRule="exact"/>
        <w:ind w:left="20" w:right="40" w:firstLine="720"/>
      </w:pPr>
      <w:r>
        <w:t xml:space="preserve"> Хронические и затяжные психические расстройства с тяжелыми стойки</w:t>
      </w:r>
      <w:r>
        <w:softHyphen/>
        <w:t>ми или часто обостряющимися болезненными проявлениями:</w:t>
      </w:r>
    </w:p>
    <w:p w:rsidR="0002694E" w:rsidRDefault="0002694E" w:rsidP="00AF4D45">
      <w:pPr>
        <w:pStyle w:val="1"/>
        <w:numPr>
          <w:ilvl w:val="1"/>
          <w:numId w:val="2"/>
        </w:numPr>
        <w:shd w:val="clear" w:color="auto" w:fill="auto"/>
        <w:spacing w:before="0" w:line="317" w:lineRule="exact"/>
        <w:ind w:left="20" w:firstLine="720"/>
      </w:pPr>
      <w:r>
        <w:t xml:space="preserve"> Органические, включая симптоматические, психические расстройства</w:t>
      </w:r>
    </w:p>
    <w:p w:rsidR="0002694E" w:rsidRDefault="0002694E" w:rsidP="00AF4D45">
      <w:pPr>
        <w:pStyle w:val="1"/>
        <w:numPr>
          <w:ilvl w:val="1"/>
          <w:numId w:val="2"/>
        </w:numPr>
        <w:shd w:val="clear" w:color="auto" w:fill="auto"/>
        <w:spacing w:before="0" w:line="317" w:lineRule="exact"/>
        <w:ind w:left="20" w:firstLine="720"/>
      </w:pPr>
      <w:r>
        <w:t xml:space="preserve"> Шизофрения, шизотипические и бредовые расстройства</w:t>
      </w:r>
    </w:p>
    <w:p w:rsidR="0002694E" w:rsidRDefault="0002694E" w:rsidP="00AF4D45">
      <w:pPr>
        <w:pStyle w:val="1"/>
        <w:numPr>
          <w:ilvl w:val="1"/>
          <w:numId w:val="2"/>
        </w:numPr>
        <w:shd w:val="clear" w:color="auto" w:fill="auto"/>
        <w:spacing w:before="0" w:line="317" w:lineRule="exact"/>
        <w:ind w:left="20" w:firstLine="720"/>
      </w:pPr>
      <w:r>
        <w:t xml:space="preserve"> Расстройства настроения (аффективные расстройства)</w:t>
      </w:r>
    </w:p>
    <w:p w:rsidR="0002694E" w:rsidRDefault="0002694E" w:rsidP="00AF4D45">
      <w:pPr>
        <w:pStyle w:val="1"/>
        <w:numPr>
          <w:ilvl w:val="1"/>
          <w:numId w:val="2"/>
        </w:numPr>
        <w:shd w:val="clear" w:color="auto" w:fill="auto"/>
        <w:spacing w:before="0" w:line="317" w:lineRule="exact"/>
        <w:ind w:left="20" w:firstLine="720"/>
      </w:pPr>
      <w:r>
        <w:t xml:space="preserve"> Невротические, связанные со стрессом, и соматоформные расстройства</w:t>
      </w:r>
    </w:p>
    <w:p w:rsidR="0002694E" w:rsidRDefault="0002694E" w:rsidP="00AF4D45">
      <w:pPr>
        <w:pStyle w:val="1"/>
        <w:numPr>
          <w:ilvl w:val="1"/>
          <w:numId w:val="2"/>
        </w:numPr>
        <w:shd w:val="clear" w:color="auto" w:fill="auto"/>
        <w:spacing w:before="0" w:line="317" w:lineRule="exact"/>
        <w:ind w:left="20" w:firstLine="720"/>
      </w:pPr>
      <w:r>
        <w:t xml:space="preserve"> Расстройства личности и поведения в зрелом возрасте</w:t>
      </w:r>
    </w:p>
    <w:p w:rsidR="0002694E" w:rsidRDefault="0002694E" w:rsidP="00AF4D45">
      <w:pPr>
        <w:pStyle w:val="1"/>
        <w:numPr>
          <w:ilvl w:val="1"/>
          <w:numId w:val="2"/>
        </w:numPr>
        <w:shd w:val="clear" w:color="auto" w:fill="auto"/>
        <w:spacing w:before="0" w:line="317" w:lineRule="exact"/>
        <w:ind w:left="20" w:firstLine="720"/>
      </w:pPr>
      <w:r>
        <w:t xml:space="preserve"> Умственная отсталость</w:t>
      </w:r>
    </w:p>
    <w:p w:rsidR="0002694E" w:rsidRDefault="0002694E" w:rsidP="00AF4D45">
      <w:pPr>
        <w:pStyle w:val="1"/>
        <w:numPr>
          <w:ilvl w:val="0"/>
          <w:numId w:val="2"/>
        </w:numPr>
        <w:shd w:val="clear" w:color="auto" w:fill="auto"/>
        <w:spacing w:before="0" w:line="317" w:lineRule="exact"/>
        <w:ind w:left="20" w:right="40" w:firstLine="720"/>
      </w:pPr>
      <w:r>
        <w:t xml:space="preserve"> Психические расстройства и расстройства поведения, связанные с упот</w:t>
      </w:r>
      <w:r>
        <w:softHyphen/>
        <w:t>реблением психоактивных веществ (не являются медицинским противопоказани</w:t>
      </w:r>
      <w:r>
        <w:softHyphen/>
        <w:t>ем при наличии стойкой ремиссии в течение не менее 3 лет)</w:t>
      </w:r>
    </w:p>
    <w:p w:rsidR="0002694E" w:rsidRDefault="0002694E" w:rsidP="00AF4D45">
      <w:pPr>
        <w:pStyle w:val="1"/>
        <w:numPr>
          <w:ilvl w:val="0"/>
          <w:numId w:val="2"/>
        </w:numPr>
        <w:shd w:val="clear" w:color="auto" w:fill="auto"/>
        <w:spacing w:before="0" w:line="317" w:lineRule="exact"/>
        <w:ind w:left="20" w:right="40" w:firstLine="720"/>
      </w:pPr>
      <w:r>
        <w:t xml:space="preserve"> Болезни глаза и его придаточного аппарата, сопровождающиеся сниже</w:t>
      </w:r>
      <w:r>
        <w:softHyphen/>
        <w:t>нием остроты зрения ниже 0,5 на лучшем глазу и ниже 0,2 на худшем глазу, или ниже 0,7 на одном глазу при отсутствии зрения на другом, или при непереноси</w:t>
      </w:r>
      <w:r>
        <w:softHyphen/>
        <w:t>мости коррекции (очковой, контактной) при двух открытых глазах, а также со</w:t>
      </w:r>
      <w:r>
        <w:softHyphen/>
        <w:t>провождающиеся концентрическим сужением поля зрения каждого глаза до 20 градусов и менее.</w:t>
      </w:r>
    </w:p>
    <w:p w:rsidR="0002694E" w:rsidRDefault="0002694E" w:rsidP="00AF4D45">
      <w:pPr>
        <w:pStyle w:val="1"/>
        <w:shd w:val="clear" w:color="auto" w:fill="auto"/>
        <w:spacing w:before="0" w:after="542" w:line="317" w:lineRule="exact"/>
        <w:ind w:left="20" w:right="40" w:firstLine="720"/>
      </w:pPr>
      <w:r>
        <w:t>Постановление Правительства РФ от 19.02.2015 N 143 вступило в законную силу 07.03.2015.</w:t>
      </w:r>
    </w:p>
    <w:p w:rsidR="0002694E" w:rsidRDefault="0002694E" w:rsidP="00AF4D45">
      <w:pPr>
        <w:pStyle w:val="30"/>
        <w:shd w:val="clear" w:color="auto" w:fill="auto"/>
        <w:spacing w:before="0"/>
        <w:ind w:right="40"/>
      </w:pPr>
      <w:r>
        <w:t>И.М. ГАМИДОВ,</w:t>
      </w:r>
    </w:p>
    <w:p w:rsidR="0002694E" w:rsidRDefault="0002694E" w:rsidP="00AF4D45">
      <w:pPr>
        <w:pStyle w:val="1"/>
        <w:shd w:val="clear" w:color="auto" w:fill="auto"/>
        <w:spacing w:before="0" w:line="240" w:lineRule="exact"/>
        <w:ind w:left="6960" w:right="40"/>
        <w:jc w:val="right"/>
        <w:rPr>
          <w:lang w:val="ru-RU"/>
        </w:rPr>
      </w:pPr>
      <w:r>
        <w:t>заместитель прокурора Сергокалинского района</w:t>
      </w:r>
    </w:p>
    <w:p w:rsidR="0002694E" w:rsidRDefault="0002694E" w:rsidP="00AF4D45">
      <w:pPr>
        <w:pStyle w:val="1"/>
        <w:shd w:val="clear" w:color="auto" w:fill="auto"/>
        <w:spacing w:before="0" w:line="240" w:lineRule="exact"/>
        <w:ind w:left="6960" w:right="40"/>
        <w:jc w:val="right"/>
        <w:rPr>
          <w:lang w:val="ru-RU"/>
        </w:rPr>
      </w:pPr>
    </w:p>
    <w:p w:rsidR="0002694E" w:rsidRPr="00AF4D45" w:rsidRDefault="0002694E" w:rsidP="00AF4D45">
      <w:pPr>
        <w:pStyle w:val="1"/>
        <w:shd w:val="clear" w:color="auto" w:fill="auto"/>
        <w:spacing w:before="0" w:line="240" w:lineRule="exact"/>
        <w:ind w:left="6960" w:right="40"/>
        <w:jc w:val="left"/>
        <w:rPr>
          <w:lang w:val="ru-RU"/>
        </w:rPr>
      </w:pPr>
    </w:p>
    <w:p w:rsidR="0002694E" w:rsidRPr="006D64C3" w:rsidRDefault="0002694E" w:rsidP="00AF4D45">
      <w:pPr>
        <w:jc w:val="center"/>
        <w:rPr>
          <w:b/>
          <w:sz w:val="32"/>
        </w:rPr>
      </w:pPr>
      <w:r>
        <w:rPr>
          <w:b/>
          <w:sz w:val="32"/>
        </w:rPr>
        <w:t xml:space="preserve">       </w:t>
      </w:r>
      <w:r w:rsidRPr="006D64C3">
        <w:rPr>
          <w:b/>
          <w:sz w:val="32"/>
        </w:rPr>
        <w:t>Конкурс самых умелых</w:t>
      </w:r>
    </w:p>
    <w:p w:rsidR="0002694E" w:rsidRDefault="0002694E" w:rsidP="00AF4D45">
      <w:r>
        <w:rPr>
          <w:noProof/>
          <w:lang w:eastAsia="ru-RU"/>
        </w:rPr>
        <w:pict>
          <v:shape id="_x0000_s1027" type="#_x0000_t75" style="position:absolute;margin-left:0;margin-top:54pt;width:184pt;height:4in;z-index:-251657216" wrapcoords="-34 0 -34 21578 21600 21578 21600 0 -34 0">
            <v:imagedata r:id="rId8" o:title=""/>
            <w10:wrap type="tight"/>
          </v:shape>
        </w:pict>
      </w:r>
      <w:r>
        <w:t>В  актовом зале МКОУ «Лицей имени Саида Абдуллаева» прошел  муниципальный конкурс  «А ну-ка, даргиночки!», посвященный Международному женскому дню 8 марта. Организовали его Управления образования и Дом детского творчества Сергокалинского района</w:t>
      </w:r>
    </w:p>
    <w:p w:rsidR="0002694E" w:rsidRDefault="0002694E" w:rsidP="00AF4D45">
      <w:r>
        <w:t>В конкурсе приняли участие 21 девочек 7-11 классов общеобразовательных школ района.</w:t>
      </w:r>
    </w:p>
    <w:p w:rsidR="0002694E" w:rsidRDefault="0002694E" w:rsidP="00AF4D45">
      <w:r>
        <w:t>Открыла конкурс директор Дома детского творчества Кагирова А.М., которая поздравила конкурсанток, а также всех присутствующих представительниц прекрасного пола с наступающим праздником 8 марта и пожелала всем мира и добра</w:t>
      </w:r>
    </w:p>
    <w:p w:rsidR="0002694E" w:rsidRDefault="0002694E" w:rsidP="00AF4D45">
      <w:r>
        <w:t>Конкурс состоял из следующих этапов: визитная карточка, дагестанская мода, точь в точь, пеленание ребенка, литературный, дагестанская кухня.</w:t>
      </w:r>
    </w:p>
    <w:p w:rsidR="0002694E" w:rsidRDefault="0002694E" w:rsidP="00AF4D45">
      <w:r>
        <w:t xml:space="preserve">Все представительницы прекрасного пола показали хорошую подготовку к конкурсу. Особенно красочным получился этап  дагестанская мода, где конкурсантки дефилировали в красочных дагестанских нарядах. Также поразили всех присутствующих участницы знанием стихов о матери. Нельзя не отметь умение девочек правильно запеленать ребенка. Порадовали всех своим выступлением в конкурсе точь в точь Багандова Патимат из лицея имени Саида Абдуллаева, Эльдерова Камила из Нижнемахаргинской  СОШ, Асхабарова Раисат из Канасирагинской СОШ, Идрисова Зумруд из Маммаульской СОШ. В завершении конкурса был организован круглый стол, за которым участницы угощали всех присутствующих вкусно и умело приготовленными  к конкурсу блюдами. </w:t>
      </w:r>
    </w:p>
    <w:p w:rsidR="0002694E" w:rsidRDefault="0002694E" w:rsidP="00AF4D45">
      <w:r>
        <w:t>Все победительницы награждены грамотами Управления образования.</w:t>
      </w:r>
    </w:p>
    <w:p w:rsidR="0002694E" w:rsidRDefault="0002694E" w:rsidP="00AF4D45">
      <w:pPr>
        <w:jc w:val="right"/>
        <w:rPr>
          <w:b/>
        </w:rPr>
      </w:pPr>
      <w:r w:rsidRPr="00220B25">
        <w:rPr>
          <w:b/>
        </w:rPr>
        <w:t>Дом детского творчества</w:t>
      </w:r>
    </w:p>
    <w:p w:rsidR="0002694E" w:rsidRDefault="0002694E" w:rsidP="00AF4D45">
      <w:pPr>
        <w:jc w:val="right"/>
        <w:rPr>
          <w:b/>
        </w:rPr>
      </w:pPr>
    </w:p>
    <w:p w:rsidR="0002694E" w:rsidRPr="00DC3169" w:rsidRDefault="0002694E" w:rsidP="00AF4D45">
      <w:pPr>
        <w:jc w:val="center"/>
        <w:rPr>
          <w:b/>
        </w:rPr>
      </w:pPr>
      <w:r w:rsidRPr="00DC3169">
        <w:rPr>
          <w:b/>
        </w:rPr>
        <w:t>Обращение и принятие граждан на социальное обслуживание</w:t>
      </w:r>
    </w:p>
    <w:p w:rsidR="0002694E" w:rsidRDefault="0002694E" w:rsidP="00AF4D45"/>
    <w:p w:rsidR="0002694E" w:rsidRDefault="0002694E" w:rsidP="00AF4D45">
      <w:pPr>
        <w:ind w:firstLine="540"/>
      </w:pPr>
      <w:r>
        <w:t>Основанием для рассмотрения вопроса о предоставлении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в уполномоченный орган социального обслуживания населения.</w:t>
      </w:r>
    </w:p>
    <w:p w:rsidR="0002694E" w:rsidRDefault="0002694E" w:rsidP="00AF4D45">
      <w:pPr>
        <w:ind w:firstLine="540"/>
      </w:pPr>
      <w:r>
        <w:t>Гражданин признается нуждающимся в социальном обслуживании в случае, если существуют следующие обстоятельства, которые ухудшают или могут ухудшить условия его жизнедеятельности:</w:t>
      </w:r>
    </w:p>
    <w:p w:rsidR="0002694E" w:rsidRDefault="0002694E" w:rsidP="00AF4D45">
      <w:pPr>
        <w:ind w:firstLine="540"/>
      </w:pPr>
      <w:r>
        <w:t>1) Полная или частичная утрата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p w:rsidR="0002694E" w:rsidRDefault="0002694E" w:rsidP="00AF4D45">
      <w:pPr>
        <w:ind w:firstLine="540"/>
      </w:pPr>
      <w:r>
        <w:t>2) Наличие в семье инвалида или инвалидов, в том числе ребенка-инвалида или детей-инвалидов, нуждающихся в постоянном постороннем уходе.</w:t>
      </w:r>
    </w:p>
    <w:p w:rsidR="0002694E" w:rsidRDefault="0002694E" w:rsidP="00AF4D45">
      <w:pPr>
        <w:ind w:firstLine="540"/>
      </w:pPr>
      <w:r>
        <w:t>3) Наличие ребенка или детей (в том числе находящихся под опекой, попечительством), испытывающих трудности в социальной адаптации.</w:t>
      </w:r>
    </w:p>
    <w:p w:rsidR="0002694E" w:rsidRDefault="0002694E" w:rsidP="00AF4D45">
      <w:pPr>
        <w:ind w:firstLine="540"/>
      </w:pPr>
      <w:r>
        <w:t>4) Отсутствие возможности обеспечения ухода (в том числе временного) за инвалидом, ребенком, детьми, а также отсутствия попечения над ними.</w:t>
      </w:r>
    </w:p>
    <w:p w:rsidR="0002694E" w:rsidRDefault="0002694E" w:rsidP="00AF4D45">
      <w:pPr>
        <w:ind w:firstLine="540"/>
      </w:pPr>
      <w:r>
        <w:t>5) Наличие внутрисемейного конфликта, в том числе с лицами с наркотической или алкогольной зависимостью, лицами, имеющими пристрастие к азартным играм, лицами, страдающими психическими расстройствами, наличие насилия в семье.</w:t>
      </w:r>
    </w:p>
    <w:p w:rsidR="0002694E" w:rsidRDefault="0002694E" w:rsidP="00AF4D45">
      <w:pPr>
        <w:ind w:firstLine="540"/>
      </w:pPr>
      <w:r>
        <w:t>6) Отсутствие определенного места жительства, в том числе у лица, не достигшего возраста 23 лет и завершившего пребывание в организации для детей-сирот и детей, оставшихся без попечения родителей.</w:t>
      </w:r>
    </w:p>
    <w:p w:rsidR="0002694E" w:rsidRDefault="0002694E" w:rsidP="00AF4D45">
      <w:pPr>
        <w:ind w:firstLine="540"/>
      </w:pPr>
      <w:r>
        <w:t>7) Отсутствие работы и средств к существованию.</w:t>
      </w:r>
    </w:p>
    <w:p w:rsidR="0002694E" w:rsidRDefault="0002694E" w:rsidP="00AF4D45">
      <w:pPr>
        <w:ind w:firstLine="540"/>
      </w:pPr>
      <w:r>
        <w:t>Уполномоченный орган социального обслуживания населения принимает решение о признании гражданина нуждающимся в социальном обслуживании либо об отказе в социальном обслуживании в течение 5 рабочих дней с даты подачи заявления.</w:t>
      </w:r>
    </w:p>
    <w:p w:rsidR="0002694E" w:rsidRDefault="0002694E" w:rsidP="00AF4D45">
      <w:pPr>
        <w:ind w:firstLine="540"/>
      </w:pPr>
      <w:r>
        <w:t xml:space="preserve">Если гражданин признан нуждающимся в социальном обслуживании, то на него составляется «индивидуальная программа предоставления социальных услуг», в котором указаны форма социального обслуживания, виды, объем, периодичность, условия, сроки предоставления. </w:t>
      </w:r>
    </w:p>
    <w:p w:rsidR="0002694E" w:rsidRDefault="0002694E" w:rsidP="00AF4D45">
      <w:pPr>
        <w:ind w:firstLine="540"/>
      </w:pPr>
      <w:r>
        <w:t>Индивидуальная программа составляется в двух экземплярах. Один, подписанный уполномоченным органом социального обслуживания населения, передается гражданину или его законному представителю в срок не более чем через десять рабочих дней со дня подачи заявления гражданина.</w:t>
      </w:r>
    </w:p>
    <w:p w:rsidR="0002694E" w:rsidRDefault="0002694E" w:rsidP="00AF4D45">
      <w:pPr>
        <w:ind w:firstLine="540"/>
      </w:pPr>
      <w:r>
        <w:t>После составления индивидуальной программы в течение суток с даты представления индивидуальной программы между гражданином и уполномоченным органом социального обслуживания населения заключается договор о предоставлении социальных услуг. В нем предусматривается социальные услуги оказываются бесплатно, за плату или частичную плату.</w:t>
      </w:r>
    </w:p>
    <w:p w:rsidR="0002694E" w:rsidRDefault="0002694E" w:rsidP="00AF4D45">
      <w:pPr>
        <w:ind w:firstLine="540"/>
      </w:pPr>
    </w:p>
    <w:p w:rsidR="0002694E" w:rsidRPr="002656A1" w:rsidRDefault="0002694E" w:rsidP="00AF4D45">
      <w:pPr>
        <w:jc w:val="right"/>
        <w:rPr>
          <w:b/>
        </w:rPr>
      </w:pPr>
      <w:r w:rsidRPr="002656A1">
        <w:rPr>
          <w:b/>
        </w:rPr>
        <w:t xml:space="preserve">Ахмедов М.А., завотделением КЦСОН  </w:t>
      </w:r>
    </w:p>
    <w:p w:rsidR="0002694E" w:rsidRDefault="0002694E" w:rsidP="00AF4D45">
      <w:pPr>
        <w:spacing w:after="0"/>
        <w:jc w:val="center"/>
        <w:rPr>
          <w:rFonts w:ascii="Times New Roman" w:hAnsi="Times New Roman"/>
          <w:b/>
          <w:sz w:val="24"/>
          <w:szCs w:val="24"/>
        </w:rPr>
      </w:pPr>
      <w:r w:rsidRPr="0016169D">
        <w:rPr>
          <w:rFonts w:ascii="Times New Roman" w:hAnsi="Times New Roman"/>
          <w:b/>
          <w:sz w:val="24"/>
          <w:szCs w:val="24"/>
        </w:rPr>
        <w:t>24 марта – Всемирный день борьбы с туберкулезом</w:t>
      </w:r>
    </w:p>
    <w:p w:rsidR="0002694E" w:rsidRPr="0016169D" w:rsidRDefault="0002694E" w:rsidP="00AF4D45">
      <w:pPr>
        <w:spacing w:after="0"/>
        <w:jc w:val="center"/>
        <w:rPr>
          <w:rFonts w:ascii="Times New Roman" w:hAnsi="Times New Roman"/>
          <w:b/>
          <w:sz w:val="24"/>
          <w:szCs w:val="24"/>
        </w:rPr>
      </w:pPr>
    </w:p>
    <w:p w:rsidR="0002694E" w:rsidRPr="0016169D" w:rsidRDefault="0002694E" w:rsidP="00AF4D45">
      <w:pPr>
        <w:spacing w:after="0"/>
        <w:jc w:val="center"/>
        <w:rPr>
          <w:rFonts w:ascii="Times New Roman" w:hAnsi="Times New Roman"/>
          <w:b/>
          <w:sz w:val="24"/>
          <w:szCs w:val="24"/>
        </w:rPr>
      </w:pPr>
      <w:r w:rsidRPr="0016169D">
        <w:rPr>
          <w:rFonts w:ascii="Times New Roman" w:hAnsi="Times New Roman"/>
          <w:b/>
          <w:sz w:val="24"/>
          <w:szCs w:val="24"/>
        </w:rPr>
        <w:t>Это надо знать</w:t>
      </w:r>
    </w:p>
    <w:p w:rsidR="0002694E" w:rsidRPr="0016169D" w:rsidRDefault="0002694E" w:rsidP="00AF4D45">
      <w:pPr>
        <w:spacing w:after="0"/>
        <w:rPr>
          <w:rFonts w:ascii="Times New Roman" w:hAnsi="Times New Roman"/>
          <w:b/>
          <w:sz w:val="24"/>
          <w:szCs w:val="24"/>
        </w:rPr>
      </w:pPr>
      <w:r w:rsidRPr="0016169D">
        <w:rPr>
          <w:rFonts w:ascii="Times New Roman" w:hAnsi="Times New Roman"/>
          <w:b/>
          <w:sz w:val="24"/>
          <w:szCs w:val="24"/>
        </w:rPr>
        <w:t xml:space="preserve"> </w:t>
      </w:r>
    </w:p>
    <w:p w:rsidR="0002694E" w:rsidRPr="0016169D" w:rsidRDefault="0002694E" w:rsidP="00AF4D45">
      <w:pPr>
        <w:spacing w:after="0"/>
        <w:ind w:firstLine="540"/>
        <w:rPr>
          <w:rFonts w:ascii="Times New Roman" w:hAnsi="Times New Roman"/>
          <w:sz w:val="24"/>
          <w:szCs w:val="24"/>
        </w:rPr>
      </w:pPr>
      <w:r w:rsidRPr="0016169D">
        <w:rPr>
          <w:rFonts w:ascii="Times New Roman" w:hAnsi="Times New Roman"/>
          <w:sz w:val="24"/>
          <w:szCs w:val="24"/>
        </w:rPr>
        <w:t xml:space="preserve">Казалось в какое-то время врачи-фтизиатры вот-вот останутся без работы. Однако конец 20 столетия вдруг поставил человечество перед опасностью эпидемии туберкулеза. Взрыв заболеваемости наблюдается во всем мире. </w:t>
      </w:r>
    </w:p>
    <w:p w:rsidR="0002694E" w:rsidRPr="0016169D" w:rsidRDefault="0002694E" w:rsidP="00AF4D45">
      <w:pPr>
        <w:spacing w:after="0"/>
        <w:ind w:firstLine="540"/>
        <w:rPr>
          <w:rFonts w:ascii="Times New Roman" w:hAnsi="Times New Roman"/>
          <w:sz w:val="24"/>
          <w:szCs w:val="24"/>
        </w:rPr>
      </w:pPr>
      <w:r w:rsidRPr="0016169D">
        <w:rPr>
          <w:rFonts w:ascii="Times New Roman" w:hAnsi="Times New Roman"/>
          <w:sz w:val="24"/>
          <w:szCs w:val="24"/>
        </w:rPr>
        <w:t xml:space="preserve">Исторический опыт показывает: микобактерия туберкулеза поднимает голову в те малоприятные времена, которые сопровождаются снижением уровня жизни, бедностью, голодом, стрессами. </w:t>
      </w:r>
    </w:p>
    <w:p w:rsidR="0002694E" w:rsidRPr="0016169D" w:rsidRDefault="0002694E" w:rsidP="00AF4D45">
      <w:pPr>
        <w:spacing w:after="0"/>
        <w:ind w:firstLine="540"/>
        <w:rPr>
          <w:rFonts w:ascii="Times New Roman" w:hAnsi="Times New Roman"/>
          <w:sz w:val="24"/>
          <w:szCs w:val="24"/>
        </w:rPr>
      </w:pPr>
      <w:r w:rsidRPr="0016169D">
        <w:rPr>
          <w:rFonts w:ascii="Times New Roman" w:hAnsi="Times New Roman"/>
          <w:sz w:val="24"/>
          <w:szCs w:val="24"/>
        </w:rPr>
        <w:t xml:space="preserve">Современная волна туберкулеза принесла тяжелейшие формы заболевания. Особенно опасно, когда заболевают бомжи, алкоголики, наркоманы. Возбудитель туберкулеза – микобактерия, вызывает болезнь последовательно у одного из них, потом у другого, третьего. Пройдя через несколько ослабленных организмов, она превращается в чудовищного монстра и, поражая все новые жертвы, вызывает смертельные формы заболевания у вполне благополучных в социальном плане людей. Это специфическое свойство микобактерии усиливать свою патогенность при переходе от одного организма со сниженным иммунитетом  к другому известно давно. Переходя из рук в руки, она приобретает суперспособность вызывать разрушение легочной ткани. </w:t>
      </w:r>
    </w:p>
    <w:p w:rsidR="0002694E" w:rsidRPr="0016169D" w:rsidRDefault="0002694E" w:rsidP="00AF4D45">
      <w:pPr>
        <w:spacing w:after="0"/>
        <w:ind w:firstLine="540"/>
        <w:rPr>
          <w:rFonts w:ascii="Times New Roman" w:hAnsi="Times New Roman"/>
          <w:sz w:val="24"/>
          <w:szCs w:val="24"/>
        </w:rPr>
      </w:pPr>
      <w:r w:rsidRPr="0016169D">
        <w:rPr>
          <w:rFonts w:ascii="Times New Roman" w:hAnsi="Times New Roman"/>
          <w:sz w:val="24"/>
          <w:szCs w:val="24"/>
        </w:rPr>
        <w:t xml:space="preserve">У пожилых людей и стариков нередко туберкулез легких маскируется под различные бронхо-легочные заболевания: пневмонию, тяжелый бронхит, ОРВИ. </w:t>
      </w:r>
    </w:p>
    <w:p w:rsidR="0002694E" w:rsidRPr="0016169D" w:rsidRDefault="0002694E" w:rsidP="00AF4D45">
      <w:pPr>
        <w:spacing w:after="0"/>
        <w:ind w:firstLine="540"/>
        <w:rPr>
          <w:rFonts w:ascii="Times New Roman" w:hAnsi="Times New Roman"/>
          <w:sz w:val="24"/>
          <w:szCs w:val="24"/>
        </w:rPr>
      </w:pPr>
      <w:r w:rsidRPr="0016169D">
        <w:rPr>
          <w:rFonts w:ascii="Times New Roman" w:hAnsi="Times New Roman"/>
          <w:sz w:val="24"/>
          <w:szCs w:val="24"/>
        </w:rPr>
        <w:t xml:space="preserve">Люди не подозревают, что больны – кашляют и кашляют. При этом они заражают близких и что особенно страшно – детей. Распознать болезнь без специальных методов исследования невозможно. </w:t>
      </w:r>
    </w:p>
    <w:p w:rsidR="0002694E" w:rsidRPr="0016169D" w:rsidRDefault="0002694E" w:rsidP="00AF4D45">
      <w:pPr>
        <w:spacing w:after="0"/>
        <w:ind w:firstLine="540"/>
        <w:rPr>
          <w:rFonts w:ascii="Times New Roman" w:hAnsi="Times New Roman"/>
          <w:sz w:val="24"/>
          <w:szCs w:val="24"/>
        </w:rPr>
      </w:pPr>
      <w:r w:rsidRPr="0016169D">
        <w:rPr>
          <w:rFonts w:ascii="Times New Roman" w:hAnsi="Times New Roman"/>
          <w:sz w:val="24"/>
          <w:szCs w:val="24"/>
        </w:rPr>
        <w:t>Возбудитель болезни передается воздушно-капельным путем – через мокроту, которая разбрызгивается при кашле, разговоре, смехе или высыхая попадает в организм с пылью. Особенно долго микобактерия сохраняется в книгах. К сожалению, многие больные не хотят лечиться. Больной открытой формой туберкулеза активно выделяет микобактерии, если не соблюдать меры предосторожности, в течение месяца может заразить 10-20 человек. В первую очередь заболевают люди со слабым здоровьем, перенесшие вирусные заболевания, люди с плохим питанием.</w:t>
      </w:r>
    </w:p>
    <w:p w:rsidR="0002694E" w:rsidRPr="0016169D" w:rsidRDefault="0002694E" w:rsidP="00AF4D45">
      <w:pPr>
        <w:spacing w:after="0"/>
        <w:ind w:firstLine="540"/>
        <w:rPr>
          <w:rFonts w:ascii="Times New Roman" w:hAnsi="Times New Roman"/>
          <w:sz w:val="24"/>
          <w:szCs w:val="24"/>
        </w:rPr>
      </w:pPr>
      <w:r w:rsidRPr="0016169D">
        <w:rPr>
          <w:rFonts w:ascii="Times New Roman" w:hAnsi="Times New Roman"/>
          <w:sz w:val="24"/>
          <w:szCs w:val="24"/>
        </w:rPr>
        <w:t xml:space="preserve">Существует и генетическая предрасположенность к туберкулезу. Практика показывает, что жители Северного Кавказа и Средней Азии более подвержены заболеванию, чем уроженцы средней полосы. </w:t>
      </w:r>
    </w:p>
    <w:p w:rsidR="0002694E" w:rsidRDefault="0002694E" w:rsidP="00AF4D45">
      <w:pPr>
        <w:spacing w:after="0"/>
        <w:ind w:firstLine="540"/>
        <w:rPr>
          <w:rFonts w:ascii="Times New Roman" w:hAnsi="Times New Roman"/>
          <w:sz w:val="24"/>
          <w:szCs w:val="24"/>
        </w:rPr>
      </w:pPr>
      <w:r w:rsidRPr="0016169D">
        <w:rPr>
          <w:rFonts w:ascii="Times New Roman" w:hAnsi="Times New Roman"/>
          <w:sz w:val="24"/>
          <w:szCs w:val="24"/>
        </w:rPr>
        <w:t>В группу риска попадают те, кто работает в контакте с людьми, например учителя, бомжи, беженцы, родные и близкие больного.</w:t>
      </w:r>
      <w:r>
        <w:rPr>
          <w:rFonts w:ascii="Times New Roman" w:hAnsi="Times New Roman"/>
          <w:sz w:val="24"/>
          <w:szCs w:val="24"/>
        </w:rPr>
        <w:t xml:space="preserve"> </w:t>
      </w:r>
      <w:r w:rsidRPr="0016169D">
        <w:rPr>
          <w:rFonts w:ascii="Times New Roman" w:hAnsi="Times New Roman"/>
          <w:sz w:val="24"/>
          <w:szCs w:val="24"/>
        </w:rPr>
        <w:t>К сожалению, многие, не желая лечиться, благополучно заражают нас с вами, дорогие читатели и придется нам самим спасать себя. В первую очередь, необходимо регулярное флюроографическое обследование. Эта процедура единственная способная «схватить за хвост» болезнь на начальном этапе, когда ее еще довольно легко</w:t>
      </w:r>
      <w:r>
        <w:rPr>
          <w:rFonts w:ascii="Times New Roman" w:hAnsi="Times New Roman"/>
          <w:sz w:val="24"/>
          <w:szCs w:val="24"/>
        </w:rPr>
        <w:t xml:space="preserve"> вылечить. Ежегодно в школах, детсадах проводят тестирование на туберкулез – проба манту.</w:t>
      </w:r>
    </w:p>
    <w:p w:rsidR="0002694E" w:rsidRDefault="0002694E" w:rsidP="00AF4D45">
      <w:pPr>
        <w:spacing w:after="0"/>
        <w:ind w:firstLine="540"/>
        <w:rPr>
          <w:rFonts w:ascii="Times New Roman" w:hAnsi="Times New Roman"/>
          <w:sz w:val="24"/>
          <w:szCs w:val="24"/>
        </w:rPr>
      </w:pPr>
      <w:r>
        <w:rPr>
          <w:rFonts w:ascii="Times New Roman" w:hAnsi="Times New Roman"/>
          <w:sz w:val="24"/>
          <w:szCs w:val="24"/>
        </w:rPr>
        <w:t>Гениальный писатель и врач А.П. Чехов блестяще описал симптомы туберкулеза. Кашель с мокротой, потливость, потеря массы тела, повышенная температура, слабость, одышка более месяца – серьезный повод обратиться к врачу, пройти флюорографию. Помните: хорошо поддается лечению недавно начавшееся заболевание.</w:t>
      </w:r>
    </w:p>
    <w:p w:rsidR="0002694E" w:rsidRDefault="0002694E" w:rsidP="00AF4D45">
      <w:pPr>
        <w:spacing w:after="0"/>
        <w:ind w:firstLine="540"/>
        <w:rPr>
          <w:rFonts w:ascii="Times New Roman" w:hAnsi="Times New Roman"/>
          <w:sz w:val="24"/>
          <w:szCs w:val="24"/>
        </w:rPr>
      </w:pPr>
      <w:r>
        <w:rPr>
          <w:rFonts w:ascii="Times New Roman" w:hAnsi="Times New Roman"/>
          <w:sz w:val="24"/>
          <w:szCs w:val="24"/>
        </w:rPr>
        <w:t>Туберкулезом заболевают нередко женщины в возрасте 20-30 лет, то есть когда большинство из них становятся мамами. Важно выявить болезнь до беременности. Родственники и ближайшее окружение больных, врачи, работники детских садов, школ и вузов, военнослужащие нуждаются во флюорографическом обследовании минимум 2 раза в год.</w:t>
      </w:r>
    </w:p>
    <w:p w:rsidR="0002694E" w:rsidRDefault="0002694E" w:rsidP="00AF4D45">
      <w:pPr>
        <w:spacing w:after="0"/>
        <w:ind w:firstLine="540"/>
        <w:rPr>
          <w:rFonts w:ascii="Times New Roman" w:hAnsi="Times New Roman"/>
          <w:sz w:val="24"/>
          <w:szCs w:val="24"/>
        </w:rPr>
      </w:pPr>
    </w:p>
    <w:p w:rsidR="0002694E" w:rsidRPr="008C6842" w:rsidRDefault="0002694E" w:rsidP="00AF4D45">
      <w:pPr>
        <w:spacing w:after="0"/>
        <w:jc w:val="right"/>
        <w:rPr>
          <w:rFonts w:ascii="Times New Roman" w:hAnsi="Times New Roman"/>
          <w:b/>
          <w:sz w:val="24"/>
          <w:szCs w:val="24"/>
        </w:rPr>
      </w:pPr>
      <w:r w:rsidRPr="008C6842">
        <w:rPr>
          <w:rFonts w:ascii="Times New Roman" w:hAnsi="Times New Roman"/>
          <w:b/>
          <w:sz w:val="24"/>
          <w:szCs w:val="24"/>
        </w:rPr>
        <w:t xml:space="preserve">Фтизиатр, заслуженный врач РД Сулейманова З.М.       </w:t>
      </w:r>
    </w:p>
    <w:p w:rsidR="0002694E" w:rsidRPr="004C60EE" w:rsidRDefault="0002694E" w:rsidP="00AF4D45">
      <w:pPr>
        <w:jc w:val="center"/>
        <w:rPr>
          <w:b/>
        </w:rPr>
      </w:pPr>
      <w:r w:rsidRPr="004C60EE">
        <w:rPr>
          <w:b/>
        </w:rPr>
        <w:t>Фонд социального страхования информирует</w:t>
      </w:r>
    </w:p>
    <w:p w:rsidR="0002694E" w:rsidRDefault="0002694E" w:rsidP="00AF4D45"/>
    <w:p w:rsidR="0002694E" w:rsidRDefault="0002694E" w:rsidP="00AF4D45">
      <w:pPr>
        <w:ind w:firstLine="540"/>
      </w:pPr>
      <w:r>
        <w:t>Уважаемые работодатели! ГУ – региональное отделение ФСС РФ по РД напоминает, что своевременная и в полном объеме уплата взносов в Фонд обязательна по закону для всех работодателей.</w:t>
      </w:r>
    </w:p>
    <w:p w:rsidR="0002694E" w:rsidRDefault="0002694E" w:rsidP="00AF4D45">
      <w:pPr>
        <w:ind w:firstLine="540"/>
      </w:pPr>
      <w:r>
        <w:t>Просим всех руководителей организаций, имеющих задолженность по страховым взносам в Фонд социального страхования РФ, незамедлительно ее погасить.</w:t>
      </w:r>
    </w:p>
    <w:p w:rsidR="0002694E" w:rsidRPr="00364911" w:rsidRDefault="0002694E" w:rsidP="00AF4D45">
      <w:pPr>
        <w:ind w:firstLine="540"/>
      </w:pPr>
      <w:r>
        <w:t xml:space="preserve">По вопросам погашения задолженности и уплаты страховых взносов следует обращаться к уполномоченному регионального отделения ФСС по адресу: с. Сергокала, РПО БОН 2 этаж. Более полную информацию можно получить на сайте отделения </w:t>
      </w:r>
      <w:hyperlink r:id="rId9" w:history="1">
        <w:r w:rsidRPr="00AA55A2">
          <w:rPr>
            <w:rStyle w:val="Hyperlink"/>
            <w:lang w:val="en-US"/>
          </w:rPr>
          <w:t>http</w:t>
        </w:r>
        <w:r w:rsidRPr="00AA55A2">
          <w:rPr>
            <w:rStyle w:val="Hyperlink"/>
          </w:rPr>
          <w:t>://</w:t>
        </w:r>
        <w:r w:rsidRPr="00AA55A2">
          <w:rPr>
            <w:rStyle w:val="Hyperlink"/>
            <w:lang w:val="en-US"/>
          </w:rPr>
          <w:t>r</w:t>
        </w:r>
        <w:r w:rsidRPr="00AA55A2">
          <w:rPr>
            <w:rStyle w:val="Hyperlink"/>
          </w:rPr>
          <w:t>05.</w:t>
        </w:r>
        <w:r w:rsidRPr="00AA55A2">
          <w:rPr>
            <w:rStyle w:val="Hyperlink"/>
            <w:lang w:val="en-US"/>
          </w:rPr>
          <w:t>fss</w:t>
        </w:r>
        <w:r w:rsidRPr="00AA55A2">
          <w:rPr>
            <w:rStyle w:val="Hyperlink"/>
          </w:rPr>
          <w:t>.</w:t>
        </w:r>
        <w:r w:rsidRPr="00AA55A2">
          <w:rPr>
            <w:rStyle w:val="Hyperlink"/>
            <w:lang w:val="en-US"/>
          </w:rPr>
          <w:t>ru</w:t>
        </w:r>
      </w:hyperlink>
    </w:p>
    <w:p w:rsidR="0002694E" w:rsidRPr="00B7370E" w:rsidRDefault="0002694E" w:rsidP="00AF4D45"/>
    <w:p w:rsidR="0002694E" w:rsidRPr="00364911" w:rsidRDefault="0002694E" w:rsidP="00AF4D45">
      <w:r>
        <w:t xml:space="preserve">                                                  </w:t>
      </w:r>
      <w:r w:rsidRPr="00364911">
        <w:t>***************</w:t>
      </w:r>
    </w:p>
    <w:p w:rsidR="0002694E" w:rsidRPr="00364911" w:rsidRDefault="0002694E" w:rsidP="00AF4D45"/>
    <w:p w:rsidR="0002694E" w:rsidRDefault="0002694E" w:rsidP="00AF4D45">
      <w:pPr>
        <w:ind w:firstLine="540"/>
      </w:pPr>
      <w:r>
        <w:t>С 1 января 2015 года на 1,055 проиндексированы следующие виды пособий:</w:t>
      </w:r>
    </w:p>
    <w:p w:rsidR="0002694E" w:rsidRDefault="0002694E" w:rsidP="00AF4D45">
      <w:pPr>
        <w:ind w:firstLine="540"/>
      </w:pPr>
      <w:r>
        <w:t>В наступившем году порядок расчета пособий по беременности и родам и ежемесячного пособия по уходу за ребенком до 1,5 лет, выплачиваемых работающим гражданам Фондом социального страхования РФ практически не изменился.</w:t>
      </w:r>
    </w:p>
    <w:p w:rsidR="0002694E" w:rsidRDefault="0002694E" w:rsidP="00AF4D45">
      <w:pPr>
        <w:ind w:firstLine="540"/>
      </w:pPr>
      <w:r>
        <w:t>Как и прежде, пособие по временной нетрудоспособности определяется путем деления суммы начисленного заработка за два календарных года, предшествующих году наступления временной нетрудоспособности, на 730.</w:t>
      </w:r>
    </w:p>
    <w:p w:rsidR="0002694E" w:rsidRDefault="0002694E" w:rsidP="00AF4D45">
      <w:pPr>
        <w:ind w:firstLine="540"/>
      </w:pPr>
      <w:r>
        <w:t>Средний дневной заработок для исчисления пособия по беременности и родам, ежемесячного пособия по уходу за ребенком до 1,5 лет определяется путем деления суммы начисленного заработка за два календарных года, предшествующих году наступления отпуска по беременности и родам, отпуска по уходу за ребенком, на число календарных дней, приходящихся на следующие периоды:</w:t>
      </w:r>
    </w:p>
    <w:p w:rsidR="0002694E" w:rsidRDefault="0002694E" w:rsidP="00AF4D45">
      <w:pPr>
        <w:ind w:firstLine="540"/>
      </w:pPr>
      <w:r>
        <w:t>1) периоды по временной нетрудоспособности, отпуска по беременности и родам, отпуска по уходу за ребенком</w:t>
      </w:r>
    </w:p>
    <w:p w:rsidR="0002694E" w:rsidRDefault="0002694E" w:rsidP="00AF4D45">
      <w:pPr>
        <w:ind w:firstLine="540"/>
      </w:pPr>
      <w:r>
        <w:t>2) период освобождения работника от работы с полным или частичным сохранением заработной платы в соответствии с законодательством РФ, если на сохраняемую заработную плату за этот период страховые взносы в Фонд социального страхования РФ в соответствии с федеральным законом «О страховых взносах в Пенсионный фонд РФ, Фонд социального страхования РФ, Федеральный фонд обязательного медицинского страхования».</w:t>
      </w:r>
    </w:p>
    <w:p w:rsidR="0002694E" w:rsidRDefault="0002694E" w:rsidP="00AF4D45">
      <w:pPr>
        <w:ind w:firstLine="540"/>
      </w:pPr>
      <w:r>
        <w:t>На 2015 год установлен размер индексации, предусмотренный ст.4.2. Федерального закона от 19.05.1995 №81-ФЗ пособий гражданам, имеющим детей. Указанные пособия проиндексированы на коэффициент 1,055 (ч.2 ст.8 Федерального закона от 01.12.2014 №384-ФЗ).</w:t>
      </w:r>
    </w:p>
    <w:p w:rsidR="0002694E" w:rsidRDefault="0002694E" w:rsidP="00AF4D45">
      <w:pPr>
        <w:ind w:firstLine="540"/>
      </w:pPr>
      <w:r>
        <w:t>В связи с этим, с 1 января 2015 года увеличены размеры следующих видов пособий:</w:t>
      </w:r>
    </w:p>
    <w:p w:rsidR="0002694E" w:rsidRDefault="0002694E" w:rsidP="00AF4D45">
      <w:pPr>
        <w:ind w:firstLine="540"/>
      </w:pPr>
      <w:r>
        <w:t>а) пособия по беременности и родам, женщинам, уволенным в связи: с ликвидацией организаций, с прекращением физическими лицами деятельности в качестве индивидуальных предпринимателей, с прекращением полномочий нотариусами, занимающимися частной практикой, с прекращением статуса адвоката,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течение 12 месяцев, предшествовавших дню признания их в установленном порядке безработными</w:t>
      </w:r>
    </w:p>
    <w:p w:rsidR="0002694E" w:rsidRDefault="0002694E" w:rsidP="00AF4D45">
      <w:pPr>
        <w:ind w:firstLine="540"/>
      </w:pPr>
      <w:r>
        <w:t>б) единовременного пособия женщинам, вставшим на учет в медицинских учреждениях в ранние сроки беременности</w:t>
      </w:r>
    </w:p>
    <w:p w:rsidR="0002694E" w:rsidRDefault="0002694E" w:rsidP="00AF4D45">
      <w:pPr>
        <w:ind w:firstLine="540"/>
      </w:pPr>
      <w:r>
        <w:t>в) единовременного пособия при рождении ребенка</w:t>
      </w:r>
    </w:p>
    <w:p w:rsidR="0002694E" w:rsidRDefault="0002694E" w:rsidP="00AF4D45">
      <w:pPr>
        <w:ind w:firstLine="540"/>
      </w:pPr>
      <w:r>
        <w:t>г) минимального размера ежемесячного пособия по уходу за ребенком, выплачиваемого лицам, подлежащим обязательному социальному страхованию на случай временной нетрудоспособности и в связи с материнством</w:t>
      </w:r>
    </w:p>
    <w:p w:rsidR="0002694E" w:rsidRDefault="0002694E" w:rsidP="00AF4D45">
      <w:pPr>
        <w:ind w:firstLine="540"/>
      </w:pPr>
      <w:r>
        <w:t>д) ежемесячного пособия по уходу за ребенком, выплачиваемого лицам, не подлежащим обязательному социальному страхованию на случай временной нетрудоспособности  и в связи с материнством, в том числе лицам,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w:t>
      </w:r>
    </w:p>
    <w:p w:rsidR="0002694E" w:rsidRDefault="0002694E" w:rsidP="00AF4D45">
      <w:pPr>
        <w:ind w:firstLine="540"/>
      </w:pPr>
      <w:r>
        <w:t>е) максимального размера ежемесячного пособия по уходу за ребенком, выплачиваемого лицам, уволенным в период отпуска по уходу за ребенком, матерям, уволенным в период отпуска по беременности и родам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02694E" w:rsidRDefault="0002694E" w:rsidP="00AF4D45">
      <w:pPr>
        <w:ind w:firstLine="540"/>
      </w:pPr>
      <w:r>
        <w:t>При этом обращаем внимание на то, что применение коэффициента индексации к ежемесячному пособию по уходу за ребенком, исчисленному из заработной платы в размере 40% среднего заработка, Законом №81-ФЗ не предусмотрено.</w:t>
      </w:r>
    </w:p>
    <w:p w:rsidR="0002694E" w:rsidRDefault="0002694E" w:rsidP="00AF4D45">
      <w:pPr>
        <w:ind w:firstLine="540"/>
      </w:pPr>
      <w:r>
        <w:t>В связи с применением коэффициента индексации 1,055, размеры указанных пособий с 1 января 2015 года составили:</w:t>
      </w:r>
    </w:p>
    <w:p w:rsidR="0002694E" w:rsidRDefault="0002694E" w:rsidP="00AF4D45">
      <w:pPr>
        <w:ind w:firstLine="540"/>
      </w:pPr>
      <w:r>
        <w:t>- 543,67 руб. – единовременное пособие женщинам, вставшим на учет в медицинских организациях в ранние сроки беременности</w:t>
      </w:r>
    </w:p>
    <w:p w:rsidR="0002694E" w:rsidRDefault="0002694E" w:rsidP="00AF4D45">
      <w:pPr>
        <w:ind w:firstLine="540"/>
      </w:pPr>
      <w:r>
        <w:t>- 14 497,80 руб. – единовременное пособие при рождении ребенка</w:t>
      </w:r>
    </w:p>
    <w:p w:rsidR="0002694E" w:rsidRDefault="0002694E" w:rsidP="00AF4D45">
      <w:pPr>
        <w:ind w:firstLine="540"/>
      </w:pPr>
      <w:r>
        <w:t>- 2 718,34 руб. – минимальный размер ежемесячного пособия по уходу за первым ребенком</w:t>
      </w:r>
    </w:p>
    <w:p w:rsidR="0002694E" w:rsidRDefault="0002694E" w:rsidP="00AF4D45">
      <w:pPr>
        <w:ind w:firstLine="540"/>
      </w:pPr>
      <w:r>
        <w:t>- 5 436,67 руб. – минимальный размер ежемесячного пособия по уходу за вторым и последующими детьми.</w:t>
      </w:r>
    </w:p>
    <w:p w:rsidR="0002694E" w:rsidRDefault="0002694E" w:rsidP="00AF4D45">
      <w:pPr>
        <w:ind w:firstLine="540"/>
      </w:pPr>
      <w:r>
        <w:t>Округление суммы размера пособий до полного рубля действующим законодательством не предусмотрено.</w:t>
      </w:r>
    </w:p>
    <w:p w:rsidR="0002694E" w:rsidRDefault="0002694E" w:rsidP="00AF4D45">
      <w:pPr>
        <w:ind w:firstLine="540"/>
      </w:pPr>
      <w:r>
        <w:t>Индексация размера единовременного пособия при рождении ребенка на коэффициент 1,055 применяется только в случае рождения ребенка 1 января 2015 года и позднее.</w:t>
      </w:r>
    </w:p>
    <w:p w:rsidR="0002694E" w:rsidRDefault="0002694E" w:rsidP="00AF4D45">
      <w:pPr>
        <w:ind w:firstLine="540"/>
      </w:pPr>
      <w:r>
        <w:t>Предельный размер социального пособия на погребение с 1 января 2015 г. составил 5 277,28 руб.</w:t>
      </w:r>
    </w:p>
    <w:p w:rsidR="0002694E" w:rsidRDefault="0002694E" w:rsidP="00AF4D45">
      <w:pPr>
        <w:ind w:firstLine="540"/>
      </w:pPr>
    </w:p>
    <w:p w:rsidR="0002694E" w:rsidRPr="004C60EE" w:rsidRDefault="0002694E" w:rsidP="00AF4D45">
      <w:pPr>
        <w:jc w:val="right"/>
        <w:rPr>
          <w:b/>
        </w:rPr>
      </w:pPr>
      <w:r w:rsidRPr="004C60EE">
        <w:rPr>
          <w:b/>
        </w:rPr>
        <w:t>Уполномоченный ГУ-РО ФСС по РД Аббасова Б.С.</w:t>
      </w:r>
    </w:p>
    <w:p w:rsidR="0002694E" w:rsidRPr="00AF4D45" w:rsidRDefault="0002694E" w:rsidP="00AF4D45">
      <w:r>
        <w:rPr>
          <w:b/>
        </w:rPr>
        <w:t xml:space="preserve">                                              </w:t>
      </w:r>
      <w:r>
        <w:rPr>
          <w:rFonts w:ascii="Times New Roman" w:hAnsi="Times New Roman"/>
          <w:b/>
          <w:sz w:val="24"/>
          <w:szCs w:val="24"/>
        </w:rPr>
        <w:t>Чебяхlси Чедибдешлис – 70 дус</w:t>
      </w:r>
    </w:p>
    <w:p w:rsidR="0002694E" w:rsidRDefault="0002694E" w:rsidP="00EB6487">
      <w:pPr>
        <w:spacing w:after="0"/>
        <w:rPr>
          <w:rFonts w:ascii="Times New Roman" w:hAnsi="Times New Roman"/>
          <w:b/>
          <w:sz w:val="24"/>
          <w:szCs w:val="24"/>
        </w:rPr>
      </w:pPr>
      <w:r>
        <w:rPr>
          <w:rFonts w:ascii="Times New Roman" w:hAnsi="Times New Roman"/>
          <w:b/>
          <w:sz w:val="24"/>
          <w:szCs w:val="24"/>
        </w:rPr>
        <w:t xml:space="preserve">                                         Дудеш гьаниркахъули…</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Гитлерла фашистуни нушала Ватlайчи чебухъунхlели Хlурхъила шилизивадси Къамбулатов Гlябдуллагь, сунела шел дурхlяра гlямрула гьалмагъ Саратличи хъарбарили, дергъла майдайчи арякьунсири. Илини дергъла къиянти гьундури ахъиб. Ил 1944 ибил дуслизив Украинализив алхунсири. </w:t>
      </w:r>
    </w:p>
    <w:p w:rsidR="0002694E" w:rsidRDefault="0002694E" w:rsidP="00EB6487">
      <w:pPr>
        <w:spacing w:after="0"/>
        <w:ind w:firstLine="567"/>
        <w:rPr>
          <w:rFonts w:ascii="Times New Roman" w:hAnsi="Times New Roman"/>
          <w:sz w:val="24"/>
          <w:szCs w:val="24"/>
        </w:rPr>
      </w:pPr>
      <w:r w:rsidRPr="00AC2CC3">
        <w:rPr>
          <w:rFonts w:ascii="Times New Roman" w:hAnsi="Times New Roman"/>
          <w:noProof/>
          <w:sz w:val="24"/>
          <w:szCs w:val="24"/>
          <w:lang w:eastAsia="ru-RU"/>
        </w:rPr>
        <w:pict>
          <v:shape id="Рисунок 3" o:spid="_x0000_i1027" type="#_x0000_t75" style="width:153.75pt;height:234pt;visibility:visible">
            <v:imagedata r:id="rId10" o:title=""/>
          </v:shape>
        </w:pic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Иличила ца ишгъуна мисалра бурули бирар. Дергъла майдайчиб Къамбулатла Гlябдуллагьра ва илала шилизивадси Касбар Гlябдуллагьра къаршибикиб. Касбар Гlябдуллагьли дебали чlукьакайубси Къамбулатла Гlябдуллагь вагьур.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 Сен чlукавиубсири? – хьарбаиб илизи Касбар Гlябдуллагьли.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 Ну ара-сагъли сайра викlар Къамбулатов, - амма ца жумягl селра беркеси бикили ахlен.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Илхlели Касбар Гlябдуллагьли, сунечибад чеббатурли хlева бицили, бехlцlури асиб ва кlелра букун. Гlур кьанниван бяхъибти илди Дербентла азарханализибра къаршибикиб. Гlур Касбар Гlябдуллагь хъули ватаибсири. Къамбулатла Гlябдуллагь сагадан дергълизи арякьунсири ва Украинала ванзаличив алхунсири.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Сергокъалала шилизир хlеррируси Къамбулатов Гlябдуллагьла рурси, 45 дус хlянчи барибси педагог Къамбулатова Рашидат Гlябдуллаевнани, сунела дудеш гьаниркахъули, ишдигъунти тугъи делкlи сари: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Ва дила гlяхlна ада,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Ва дила игул ада,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Леб дишиб холал къиян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Нуни хlу ахlвалнила.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Хlечила ну гъайрухъес</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Дебали дигулира,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Амма баланегули</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Ну гlяхlли кьакьалира.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Холал рузи Хамисли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Наб халал кумек бариб,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Хlела гlямрула гьуни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Абхьибси жуз кьяйдали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Дила гьала тlинтlбариб.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Гlяхlна гъобза кьяйдали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Шилизивра урибил,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Бархьдешла шегlивадли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Халкьлизивра икlибил.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Бигути дурхlнебикьис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Къайгъилизи изурил,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Хьунул эрки хlардякьис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Хlяракатли ицlибил.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Хlякимтачил валгунил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Халкьличил валикибил,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Илдачил варх узули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Дяхъил хlянчи дарибил.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Бригадирли узули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Колхозла хазнализи</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Белгил пай хьабихьибил</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Бархьил гьуни буцибил</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Ахъси хlурмат сархибил.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Бархьдеш агар хlякимтас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Чlумал зегъа бирани,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Лебилра мискинти халкь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Лебгlебал гlеббурцани.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Хlу илгъуна сайхlели</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Халкьли хlу чевикlибси,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Холал хlурматра хlура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Чула ургав ихlуси.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Дурхъал Аллагьлиини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Сунес ну датурраго,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Нам сай вели ахlватур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Сунизи адикьихъис.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Дехlдихьиб кахти дургъби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Гитлерли Германила,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Бегl гьалав дураухъун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Бархьдеш дигуси гъабза.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Халкьли бурни хlясибли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Бикlули буили саб: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«Махlур гlяхlгъабза сайну,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Гlела чархlелхъан» или.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Къамбулатла Гlябдуллагь</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Ва Касбарла Гlябдуллагь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Цашиланти кlел гъабза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Дергълизиб къаршибикиб.</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Цаличи-ца хlербизур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Балутион билзули,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Амма балхlебалули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Чумал минут калири.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Касбарла Гlябдуллагьли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Вагьурли дила ада,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«Гlябдуллагь сайрив?» - или</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Хьар-хъорра дяхъили сай.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Касбарлиин бурули: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«Хlуд се битагьурила,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Хъябшли-мага ахlиши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Илцадра хlу чlукьайгьис».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«Ну хъябшлира ахlинна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Селра илирахlинна,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Аммаки ца-кlел жумягl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Селра берки ахlенра».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Касбарла Гlябдуллагьли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Чеббатур уди хlева,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Ваили вокзаллизи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Барсбариб ил бехlцlурас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Кадиили дукунра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Или хабарра буриб.</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Ил кьутlкьул хабарлиин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Лергlер ну каряхъира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Абзур жумягl беркlира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Чераргъес хlерирули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Мехlур пикрумазирад.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Нам даимал гьанбиркур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Диштlали риаслира</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Почтальонни хибил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Хlябмузан цlуба кагъар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Духlнар цlудара гъайла.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Гlурра хъумахlуртусра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Кагъарлизи делкlунти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Кьутlкьути дугьбашила: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«Бигул Ватlан багьандан</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Бигул кулпет багьандан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Гъабзадешла бебкlали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Сай шалгlевухъун» ибти.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Ардикьян замунтира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Дикиб верхlцlали дусра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Нушала хlу агухlе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Ил Чедибдешла бархlи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Нам кьутlкьусили бирар,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Я ну шадхlерирусра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Чумгlи дус дикаллира.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Ахlерси нешра ребкlиб</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Хъумхlертесил бибкlали,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Хlура паргъаткайади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Уркаинала гlянжи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Хlуд кьадарли дуули.</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Хlула лерилра гlямру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Дунъяличир деркlибти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Хlябра камти урдухъун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Авцlанну цара дусла.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Леври хlу ада, леври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Дила уркlила ухlнав,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Дила хьарцlул ганзлизиб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Гьар бикьул гlягlнилизиб </w:t>
      </w:r>
    </w:p>
    <w:p w:rsidR="0002694E" w:rsidRDefault="0002694E" w:rsidP="00EB6487">
      <w:pPr>
        <w:spacing w:after="0"/>
        <w:ind w:firstLine="567"/>
        <w:rPr>
          <w:rFonts w:ascii="Times New Roman" w:hAnsi="Times New Roman"/>
          <w:sz w:val="24"/>
          <w:szCs w:val="24"/>
        </w:rPr>
      </w:pPr>
      <w:r>
        <w:rPr>
          <w:rFonts w:ascii="Times New Roman" w:hAnsi="Times New Roman"/>
          <w:sz w:val="24"/>
          <w:szCs w:val="24"/>
        </w:rPr>
        <w:t xml:space="preserve">Нам кумекли ирули. </w:t>
      </w: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p>
    <w:p w:rsidR="0002694E" w:rsidRDefault="0002694E" w:rsidP="00EB6487">
      <w:pPr>
        <w:spacing w:after="0"/>
        <w:ind w:firstLine="567"/>
        <w:rPr>
          <w:rFonts w:ascii="Times New Roman" w:hAnsi="Times New Roman"/>
          <w:sz w:val="24"/>
          <w:szCs w:val="24"/>
        </w:rPr>
      </w:pPr>
    </w:p>
    <w:p w:rsidR="0002694E" w:rsidRPr="0058405C" w:rsidRDefault="0002694E" w:rsidP="00EB6487">
      <w:pPr>
        <w:spacing w:after="0"/>
        <w:ind w:firstLine="567"/>
        <w:rPr>
          <w:rFonts w:ascii="Times New Roman" w:hAnsi="Times New Roman"/>
          <w:b/>
          <w:sz w:val="24"/>
          <w:szCs w:val="24"/>
        </w:rPr>
      </w:pPr>
      <w:r>
        <w:rPr>
          <w:rFonts w:ascii="Times New Roman" w:hAnsi="Times New Roman"/>
          <w:sz w:val="24"/>
          <w:szCs w:val="24"/>
        </w:rPr>
        <w:t xml:space="preserve">                                            </w:t>
      </w:r>
      <w:r w:rsidRPr="0058405C">
        <w:rPr>
          <w:rFonts w:ascii="Times New Roman" w:hAnsi="Times New Roman"/>
          <w:b/>
          <w:sz w:val="24"/>
          <w:szCs w:val="24"/>
        </w:rPr>
        <w:t>Нушала ветеранти</w:t>
      </w:r>
    </w:p>
    <w:p w:rsidR="0002694E" w:rsidRPr="0058405C" w:rsidRDefault="0002694E" w:rsidP="00EB6487">
      <w:pPr>
        <w:spacing w:after="0"/>
        <w:ind w:firstLine="567"/>
        <w:rPr>
          <w:rFonts w:ascii="Times New Roman" w:hAnsi="Times New Roman"/>
          <w:b/>
          <w:sz w:val="24"/>
          <w:szCs w:val="24"/>
        </w:rPr>
      </w:pPr>
      <w:r w:rsidRPr="0058405C">
        <w:rPr>
          <w:rFonts w:ascii="Times New Roman" w:hAnsi="Times New Roman"/>
          <w:b/>
          <w:sz w:val="24"/>
          <w:szCs w:val="24"/>
        </w:rPr>
        <w:t xml:space="preserve">                                     Шантас г</w:t>
      </w:r>
      <w:r w:rsidRPr="0058405C">
        <w:rPr>
          <w:rFonts w:ascii="Times New Roman" w:hAnsi="Times New Roman"/>
          <w:b/>
          <w:sz w:val="24"/>
          <w:szCs w:val="24"/>
          <w:lang w:val="en-US"/>
        </w:rPr>
        <w:t>l</w:t>
      </w:r>
      <w:r w:rsidRPr="0058405C">
        <w:rPr>
          <w:rFonts w:ascii="Times New Roman" w:hAnsi="Times New Roman"/>
          <w:b/>
          <w:sz w:val="24"/>
          <w:szCs w:val="24"/>
        </w:rPr>
        <w:t>ях</w:t>
      </w:r>
      <w:r w:rsidRPr="0058405C">
        <w:rPr>
          <w:rFonts w:ascii="Times New Roman" w:hAnsi="Times New Roman"/>
          <w:b/>
          <w:sz w:val="24"/>
          <w:szCs w:val="24"/>
          <w:lang w:val="en-US"/>
        </w:rPr>
        <w:t>l</w:t>
      </w:r>
      <w:r w:rsidRPr="0058405C">
        <w:rPr>
          <w:rFonts w:ascii="Times New Roman" w:hAnsi="Times New Roman"/>
          <w:b/>
          <w:sz w:val="24"/>
          <w:szCs w:val="24"/>
        </w:rPr>
        <w:t>дешуни дарибси</w:t>
      </w:r>
    </w:p>
    <w:p w:rsidR="0002694E" w:rsidRDefault="0002694E" w:rsidP="0058405C">
      <w:pPr>
        <w:autoSpaceDE w:val="0"/>
        <w:autoSpaceDN w:val="0"/>
        <w:adjustRightInd w:val="0"/>
        <w:spacing w:after="0" w:line="218" w:lineRule="atLeast"/>
        <w:ind w:firstLine="567"/>
        <w:jc w:val="both"/>
        <w:rPr>
          <w:rFonts w:ascii="Times New Roman" w:hAnsi="Times New Roman"/>
          <w:sz w:val="24"/>
          <w:szCs w:val="24"/>
        </w:rPr>
      </w:pPr>
      <w:r>
        <w:rPr>
          <w:rFonts w:ascii="Times New Roman" w:hAnsi="Times New Roman"/>
          <w:sz w:val="24"/>
          <w:szCs w:val="24"/>
        </w:rPr>
        <w:t>Вегlла хlурмат вегlли са</w:t>
      </w:r>
      <w:r w:rsidRPr="00EB6487">
        <w:rPr>
          <w:rFonts w:ascii="Times New Roman" w:hAnsi="Times New Roman"/>
          <w:sz w:val="24"/>
          <w:szCs w:val="24"/>
        </w:rPr>
        <w:t xml:space="preserve">би ахъбурцусира, бетихъа-хъусира. Адамла кабизалачерти баркьудлума, духуси, бугаси девли, алавчартас дирути гlяхlбаркьунани </w:t>
      </w:r>
      <w:r>
        <w:rPr>
          <w:rFonts w:ascii="Times New Roman" w:hAnsi="Times New Roman"/>
          <w:sz w:val="24"/>
          <w:szCs w:val="24"/>
        </w:rPr>
        <w:t>ахъбурцу хlурмат, пайдагар дацl</w:t>
      </w:r>
      <w:r w:rsidRPr="00EB6487">
        <w:rPr>
          <w:rFonts w:ascii="Times New Roman" w:hAnsi="Times New Roman"/>
          <w:sz w:val="24"/>
          <w:szCs w:val="24"/>
        </w:rPr>
        <w:t xml:space="preserve">ти гъайли, вайти баркьудлумани лебсира бетихъахъу. Гьарил  шилизиб леб хlур-матла адамти, леб чисалра пайдаагартира. Хlурматла адамтазивад ца сай эс вирар бурдекан </w:t>
      </w:r>
      <w:r w:rsidRPr="00EB6487">
        <w:rPr>
          <w:rFonts w:ascii="Times New Roman" w:hAnsi="Times New Roman"/>
          <w:b/>
          <w:bCs/>
          <w:sz w:val="24"/>
          <w:szCs w:val="24"/>
        </w:rPr>
        <w:t>Мустапаев Мустапа Мяхlяммадович.</w:t>
      </w:r>
      <w:r>
        <w:rPr>
          <w:rFonts w:ascii="Times New Roman" w:hAnsi="Times New Roman"/>
          <w:sz w:val="24"/>
          <w:szCs w:val="24"/>
        </w:rPr>
        <w:t xml:space="preserve"> Ба</w:t>
      </w:r>
      <w:r w:rsidRPr="00EB6487">
        <w:rPr>
          <w:rFonts w:ascii="Times New Roman" w:hAnsi="Times New Roman"/>
          <w:sz w:val="24"/>
          <w:szCs w:val="24"/>
        </w:rPr>
        <w:t>хъал халкьла баркалла сархес гьамадси баркь</w:t>
      </w:r>
      <w:r>
        <w:rPr>
          <w:rFonts w:ascii="Times New Roman" w:hAnsi="Times New Roman"/>
          <w:sz w:val="24"/>
          <w:szCs w:val="24"/>
        </w:rPr>
        <w:t>уди ахlен. Ца биалра кьабулхlей</w:t>
      </w:r>
      <w:r w:rsidRPr="00EB6487">
        <w:rPr>
          <w:rFonts w:ascii="Times New Roman" w:hAnsi="Times New Roman"/>
          <w:sz w:val="24"/>
          <w:szCs w:val="24"/>
        </w:rPr>
        <w:t>кесира камируси ахlен шантала ургав. Биалра, сунела ва унра шантала баркалла сархили, дахъал дусмазив кlелра Махlаргила ва Бурдекила шимас бекlдеш дирули узули калун Мустапа Мя-хlяммадович. 2002 ибил дуслизив вехlихьибсири ил узес.</w:t>
      </w:r>
    </w:p>
    <w:p w:rsidR="0002694E" w:rsidRPr="00EB6487" w:rsidRDefault="0002694E" w:rsidP="0058405C">
      <w:pPr>
        <w:autoSpaceDE w:val="0"/>
        <w:autoSpaceDN w:val="0"/>
        <w:adjustRightInd w:val="0"/>
        <w:spacing w:after="0" w:line="218" w:lineRule="atLeast"/>
        <w:ind w:firstLine="567"/>
        <w:jc w:val="both"/>
        <w:rPr>
          <w:rFonts w:ascii="Times New Roman" w:hAnsi="Times New Roman"/>
          <w:sz w:val="24"/>
          <w:szCs w:val="24"/>
        </w:rPr>
      </w:pPr>
      <w:r w:rsidRPr="00AC2CC3">
        <w:rPr>
          <w:rFonts w:ascii="Times New Roman" w:hAnsi="Times New Roman"/>
          <w:noProof/>
          <w:sz w:val="24"/>
          <w:szCs w:val="24"/>
          <w:lang w:eastAsia="ru-RU"/>
        </w:rPr>
        <w:pict>
          <v:shape id="Рисунок 4" o:spid="_x0000_i1028" type="#_x0000_t75" style="width:242.25pt;height:181.5pt;visibility:visible">
            <v:imagedata r:id="rId11" o:title=""/>
          </v:shape>
        </w:pict>
      </w:r>
    </w:p>
    <w:p w:rsidR="0002694E" w:rsidRPr="00EB6487" w:rsidRDefault="0002694E" w:rsidP="0058405C">
      <w:pPr>
        <w:autoSpaceDE w:val="0"/>
        <w:autoSpaceDN w:val="0"/>
        <w:adjustRightInd w:val="0"/>
        <w:spacing w:after="0" w:line="218" w:lineRule="atLeast"/>
        <w:ind w:firstLine="567"/>
        <w:jc w:val="both"/>
        <w:rPr>
          <w:rFonts w:ascii="Times New Roman" w:hAnsi="Times New Roman"/>
          <w:sz w:val="24"/>
          <w:szCs w:val="24"/>
        </w:rPr>
      </w:pPr>
      <w:r w:rsidRPr="00EB6487">
        <w:rPr>
          <w:rFonts w:ascii="Times New Roman" w:hAnsi="Times New Roman"/>
          <w:sz w:val="24"/>
          <w:szCs w:val="24"/>
        </w:rPr>
        <w:t xml:space="preserve"> - Гьаланачи хlянчиличи вехlихьибхlели, сегъунтилра къиянти агара или гьанбирки. Амма ца вегlла шилизиртицунра ахlи, мякьларти унра шималара хlянчи бекlдирес чебуркъубхlели, илхlели багьурра нуни хlянчила масъултала къияндеш. Адамтас гьариллис гlяхlъулавиэс гьамадли ахlенри, диргалабулхъутира камхlебири, кумекличи музабулхъутира бири. Дахъал сарри шила духlнар дарести хlянчи.</w:t>
      </w:r>
      <w:r>
        <w:rPr>
          <w:rFonts w:ascii="Times New Roman" w:hAnsi="Times New Roman"/>
          <w:sz w:val="24"/>
          <w:szCs w:val="24"/>
        </w:rPr>
        <w:t xml:space="preserve"> </w:t>
      </w:r>
      <w:r w:rsidRPr="00EB6487">
        <w:rPr>
          <w:rFonts w:ascii="Times New Roman" w:hAnsi="Times New Roman"/>
          <w:sz w:val="24"/>
          <w:szCs w:val="24"/>
        </w:rPr>
        <w:t>Лерилра хlянчи дарили тамандарес вируси ахlен, биалра набчи хъарти дарира или гьа</w:t>
      </w:r>
      <w:r>
        <w:rPr>
          <w:rFonts w:ascii="Times New Roman" w:hAnsi="Times New Roman"/>
          <w:sz w:val="24"/>
          <w:szCs w:val="24"/>
        </w:rPr>
        <w:t>нбиркули саби, - бурули сай Мус</w:t>
      </w:r>
      <w:r w:rsidRPr="00EB6487">
        <w:rPr>
          <w:rFonts w:ascii="Times New Roman" w:hAnsi="Times New Roman"/>
          <w:sz w:val="24"/>
          <w:szCs w:val="24"/>
        </w:rPr>
        <w:t>тапани. -  Администрациялизив узес вехlихьибхlели, н</w:t>
      </w:r>
      <w:r>
        <w:rPr>
          <w:rFonts w:ascii="Times New Roman" w:hAnsi="Times New Roman"/>
          <w:sz w:val="24"/>
          <w:szCs w:val="24"/>
        </w:rPr>
        <w:t>ушала шилизиб клуб лебсири бекlхlебиубси, ил клубла хlян</w:t>
      </w:r>
      <w:r w:rsidRPr="00EB6487">
        <w:rPr>
          <w:rFonts w:ascii="Times New Roman" w:hAnsi="Times New Roman"/>
          <w:sz w:val="24"/>
          <w:szCs w:val="24"/>
        </w:rPr>
        <w:t>чи хъараахъурли, илала абхьни дураберкlибсири. Ил байрамличи Сергокъалала р</w:t>
      </w:r>
      <w:r>
        <w:rPr>
          <w:rFonts w:ascii="Times New Roman" w:hAnsi="Times New Roman"/>
          <w:sz w:val="24"/>
          <w:szCs w:val="24"/>
        </w:rPr>
        <w:t>айонна Администрацияла Бекl, Да</w:t>
      </w:r>
      <w:r w:rsidRPr="00EB6487">
        <w:rPr>
          <w:rFonts w:ascii="Times New Roman" w:hAnsi="Times New Roman"/>
          <w:sz w:val="24"/>
          <w:szCs w:val="24"/>
        </w:rPr>
        <w:t>гъистан Республикала</w:t>
      </w:r>
      <w:r>
        <w:rPr>
          <w:rFonts w:ascii="Times New Roman" w:hAnsi="Times New Roman"/>
          <w:sz w:val="24"/>
          <w:szCs w:val="24"/>
        </w:rPr>
        <w:t xml:space="preserve"> культурала шайчирси министр ба</w:t>
      </w:r>
      <w:r w:rsidRPr="00EB6487">
        <w:rPr>
          <w:rFonts w:ascii="Times New Roman" w:hAnsi="Times New Roman"/>
          <w:sz w:val="24"/>
          <w:szCs w:val="24"/>
        </w:rPr>
        <w:t xml:space="preserve">кlибтири. </w:t>
      </w:r>
    </w:p>
    <w:p w:rsidR="0002694E" w:rsidRPr="00EB6487" w:rsidRDefault="0002694E" w:rsidP="0058405C">
      <w:pPr>
        <w:autoSpaceDE w:val="0"/>
        <w:autoSpaceDN w:val="0"/>
        <w:adjustRightInd w:val="0"/>
        <w:spacing w:after="0" w:line="218" w:lineRule="atLeast"/>
        <w:ind w:firstLine="567"/>
        <w:jc w:val="both"/>
        <w:rPr>
          <w:rFonts w:ascii="Times New Roman" w:hAnsi="Times New Roman"/>
          <w:sz w:val="24"/>
          <w:szCs w:val="24"/>
        </w:rPr>
      </w:pPr>
      <w:r w:rsidRPr="00EB6487">
        <w:rPr>
          <w:rFonts w:ascii="Times New Roman" w:hAnsi="Times New Roman"/>
          <w:b/>
          <w:bCs/>
          <w:sz w:val="24"/>
          <w:szCs w:val="24"/>
        </w:rPr>
        <w:t>Мажидов Мухтарли</w:t>
      </w:r>
      <w:r>
        <w:rPr>
          <w:rFonts w:ascii="Times New Roman" w:hAnsi="Times New Roman"/>
          <w:sz w:val="24"/>
          <w:szCs w:val="24"/>
        </w:rPr>
        <w:t xml:space="preserve"> ве</w:t>
      </w:r>
      <w:r w:rsidRPr="00EB6487">
        <w:rPr>
          <w:rFonts w:ascii="Times New Roman" w:hAnsi="Times New Roman"/>
          <w:sz w:val="24"/>
          <w:szCs w:val="24"/>
        </w:rPr>
        <w:t>цlалцад дус гьалаб конторалис барахъибси юрт лебсири, ил пайдалабарили,шилизиб дурхlнала анхъ абхьахъира. Ил юрт балкьаахъес багьандан дахъал духlнарти хlянчи дариб гьанна ил дурхlнала анхълизиб бузути хlянчизарта. Чус хlянчила мера</w:t>
      </w:r>
      <w:r>
        <w:rPr>
          <w:rFonts w:ascii="Times New Roman" w:hAnsi="Times New Roman"/>
          <w:sz w:val="24"/>
          <w:szCs w:val="24"/>
        </w:rPr>
        <w:t>ни диахъес багьандан лерил духl</w:t>
      </w:r>
      <w:r w:rsidRPr="00EB6487">
        <w:rPr>
          <w:rFonts w:ascii="Times New Roman" w:hAnsi="Times New Roman"/>
          <w:sz w:val="24"/>
          <w:szCs w:val="24"/>
        </w:rPr>
        <w:t>нарти хlянчи дариб. Илкьяйдали халкьлара районна Адми</w:t>
      </w:r>
      <w:r>
        <w:rPr>
          <w:rFonts w:ascii="Times New Roman" w:hAnsi="Times New Roman"/>
          <w:sz w:val="24"/>
          <w:szCs w:val="24"/>
        </w:rPr>
        <w:t>нистрациялара  кумекличил дурхl</w:t>
      </w:r>
      <w:r w:rsidRPr="00EB6487">
        <w:rPr>
          <w:rFonts w:ascii="Times New Roman" w:hAnsi="Times New Roman"/>
          <w:sz w:val="24"/>
          <w:szCs w:val="24"/>
        </w:rPr>
        <w:t>нала анхъ бекlбарес ва абхьес имканбакlиб. Районна Администрацияли гlуррара арц декlардариб дурхlнала анхълис мебель ва цархlи</w:t>
      </w:r>
      <w:r>
        <w:rPr>
          <w:rFonts w:ascii="Times New Roman" w:hAnsi="Times New Roman"/>
          <w:sz w:val="24"/>
          <w:szCs w:val="24"/>
        </w:rPr>
        <w:t>лти гlягl-ниахълуми асахъес. Ил</w:t>
      </w:r>
      <w:r w:rsidRPr="00EB6487">
        <w:rPr>
          <w:rFonts w:ascii="Times New Roman" w:hAnsi="Times New Roman"/>
          <w:sz w:val="24"/>
          <w:szCs w:val="24"/>
        </w:rPr>
        <w:t xml:space="preserve">кьяйдали Махlаргибра гьалабла колхозла конторала юртлизиб дурхlнала анхъ абхьахъира.  </w:t>
      </w:r>
    </w:p>
    <w:p w:rsidR="0002694E" w:rsidRPr="00EB6487" w:rsidRDefault="0002694E" w:rsidP="0058405C">
      <w:pPr>
        <w:autoSpaceDE w:val="0"/>
        <w:autoSpaceDN w:val="0"/>
        <w:adjustRightInd w:val="0"/>
        <w:spacing w:after="0" w:line="218" w:lineRule="atLeast"/>
        <w:ind w:firstLine="567"/>
        <w:jc w:val="both"/>
        <w:rPr>
          <w:rFonts w:ascii="Times New Roman" w:hAnsi="Times New Roman"/>
          <w:sz w:val="24"/>
          <w:szCs w:val="24"/>
        </w:rPr>
      </w:pPr>
      <w:r w:rsidRPr="00EB6487">
        <w:rPr>
          <w:rFonts w:ascii="Times New Roman" w:hAnsi="Times New Roman"/>
          <w:sz w:val="24"/>
          <w:szCs w:val="24"/>
        </w:rPr>
        <w:t>Шилизиб шинна масъала челукьусири, ца гlиниз сабри лебси лебилра шилизиб. Районна Администрацияла кумекличил шинна масъалара арзес имканбакlиб. Илдалара куме</w:t>
      </w:r>
      <w:r>
        <w:rPr>
          <w:rFonts w:ascii="Times New Roman" w:hAnsi="Times New Roman"/>
          <w:sz w:val="24"/>
          <w:szCs w:val="24"/>
        </w:rPr>
        <w:t>к биуб, шантара гlяхlцад арц ду</w:t>
      </w:r>
      <w:r w:rsidRPr="00EB6487">
        <w:rPr>
          <w:rFonts w:ascii="Times New Roman" w:hAnsi="Times New Roman"/>
          <w:sz w:val="24"/>
          <w:szCs w:val="24"/>
        </w:rPr>
        <w:t>чили шилизи шин кибтири, гьарилла хъали-хъайгlира дукил</w:t>
      </w:r>
      <w:r>
        <w:rPr>
          <w:rFonts w:ascii="Times New Roman" w:hAnsi="Times New Roman"/>
          <w:sz w:val="24"/>
          <w:szCs w:val="24"/>
        </w:rPr>
        <w:t>и, шила духlнар кlел гьатlи гlи</w:t>
      </w:r>
      <w:r w:rsidRPr="00EB6487">
        <w:rPr>
          <w:rFonts w:ascii="Times New Roman" w:hAnsi="Times New Roman"/>
          <w:sz w:val="24"/>
          <w:szCs w:val="24"/>
        </w:rPr>
        <w:t xml:space="preserve">низра дарахъира.  </w:t>
      </w:r>
    </w:p>
    <w:p w:rsidR="0002694E" w:rsidRPr="00EB6487" w:rsidRDefault="0002694E" w:rsidP="0058405C">
      <w:pPr>
        <w:autoSpaceDE w:val="0"/>
        <w:autoSpaceDN w:val="0"/>
        <w:adjustRightInd w:val="0"/>
        <w:spacing w:after="0" w:line="218" w:lineRule="atLeast"/>
        <w:ind w:firstLine="567"/>
        <w:jc w:val="both"/>
        <w:rPr>
          <w:rFonts w:ascii="Times New Roman" w:hAnsi="Times New Roman"/>
          <w:sz w:val="24"/>
          <w:szCs w:val="24"/>
        </w:rPr>
      </w:pPr>
      <w:r w:rsidRPr="00EB6487">
        <w:rPr>
          <w:rFonts w:ascii="Times New Roman" w:hAnsi="Times New Roman"/>
          <w:sz w:val="24"/>
          <w:szCs w:val="24"/>
        </w:rPr>
        <w:t xml:space="preserve">Шила духlнарти гьундури дарахъес арц дакlибхlели районна бюджетлизи, районна Ад-министрациялара МЧС-лара кумекличил шила духlнарти кьакьурби къулайси агиличи душибтири.  </w:t>
      </w:r>
    </w:p>
    <w:p w:rsidR="0002694E" w:rsidRPr="00EB6487" w:rsidRDefault="0002694E" w:rsidP="0058405C">
      <w:pPr>
        <w:autoSpaceDE w:val="0"/>
        <w:autoSpaceDN w:val="0"/>
        <w:adjustRightInd w:val="0"/>
        <w:spacing w:after="0" w:line="218" w:lineRule="atLeast"/>
        <w:ind w:firstLine="567"/>
        <w:jc w:val="both"/>
        <w:rPr>
          <w:rFonts w:ascii="Times New Roman" w:hAnsi="Times New Roman"/>
          <w:sz w:val="24"/>
          <w:szCs w:val="24"/>
        </w:rPr>
      </w:pPr>
      <w:r w:rsidRPr="00EB6487">
        <w:rPr>
          <w:rFonts w:ascii="Times New Roman" w:hAnsi="Times New Roman"/>
          <w:sz w:val="24"/>
          <w:szCs w:val="24"/>
        </w:rPr>
        <w:t xml:space="preserve">Школала дурхlни ца сменализиб бучlахъес классуни ахlедиъни пикрилизи касили, районна Администрацияли школала руководстволара кумекличил 2 класс дарахъиб. Мажидов Мухтар депутатли вирухlели, нушаб дахъал гlяхl-дешуни дарибтири. Ватlан батахъес багьандан дергълизиб алхунти бурдекантас школала гьалаб памятник барахъиб. Та-манхlебиубли лебсири  ил памятник, бекlличидушили калунти хlянчи, ил ибхьнила шадлихъра дураберкlибсири 2004 ибил дусла 9-ибил майла байрамлис, - ихтилат таманбариб М.М.Мяхlяммадовли.       </w:t>
      </w:r>
    </w:p>
    <w:p w:rsidR="0002694E" w:rsidRPr="00EB6487" w:rsidRDefault="0002694E" w:rsidP="0058405C">
      <w:pPr>
        <w:autoSpaceDE w:val="0"/>
        <w:autoSpaceDN w:val="0"/>
        <w:adjustRightInd w:val="0"/>
        <w:spacing w:after="0" w:line="218" w:lineRule="atLeast"/>
        <w:ind w:firstLine="567"/>
        <w:jc w:val="both"/>
        <w:rPr>
          <w:rFonts w:ascii="Times New Roman" w:hAnsi="Times New Roman"/>
          <w:sz w:val="24"/>
          <w:szCs w:val="24"/>
        </w:rPr>
      </w:pPr>
      <w:r w:rsidRPr="00EB6487">
        <w:rPr>
          <w:rFonts w:ascii="Times New Roman" w:hAnsi="Times New Roman"/>
          <w:sz w:val="24"/>
          <w:szCs w:val="24"/>
        </w:rPr>
        <w:t xml:space="preserve">Мустапа Мяхlяммадович шила администрациялизив узухlели, сунечи хъарти хlянчи бекlдарес, адамтала мурад барес къалабали вири, сунечи дугьаизурсила мурад бири. </w:t>
      </w:r>
    </w:p>
    <w:p w:rsidR="0002694E" w:rsidRPr="00EB6487" w:rsidRDefault="0002694E" w:rsidP="0058405C">
      <w:pPr>
        <w:autoSpaceDE w:val="0"/>
        <w:autoSpaceDN w:val="0"/>
        <w:adjustRightInd w:val="0"/>
        <w:spacing w:after="0" w:line="218" w:lineRule="atLeast"/>
        <w:ind w:firstLine="567"/>
        <w:jc w:val="both"/>
        <w:rPr>
          <w:rFonts w:ascii="Times New Roman" w:hAnsi="Times New Roman"/>
          <w:sz w:val="24"/>
          <w:szCs w:val="24"/>
        </w:rPr>
      </w:pPr>
      <w:r w:rsidRPr="00EB6487">
        <w:rPr>
          <w:rFonts w:ascii="Times New Roman" w:hAnsi="Times New Roman"/>
          <w:sz w:val="24"/>
          <w:szCs w:val="24"/>
        </w:rPr>
        <w:t xml:space="preserve"> - Челукьути масъулти арзес сунени вирусигъуна кумек бириб ва гьаннара биру М. Мустапаевли. Сецад гьа</w:t>
      </w:r>
      <w:r>
        <w:rPr>
          <w:rFonts w:ascii="Times New Roman" w:hAnsi="Times New Roman"/>
          <w:sz w:val="24"/>
          <w:szCs w:val="24"/>
        </w:rPr>
        <w:t>мадси ахlенси, адамтас гlяхlула</w:t>
      </w:r>
      <w:r w:rsidRPr="00EB6487">
        <w:rPr>
          <w:rFonts w:ascii="Times New Roman" w:hAnsi="Times New Roman"/>
          <w:sz w:val="24"/>
          <w:szCs w:val="24"/>
        </w:rPr>
        <w:t>виэс къиянси хlянчи биалра, илини сунечи хъарти баркаллалич</w:t>
      </w:r>
      <w:r>
        <w:rPr>
          <w:rFonts w:ascii="Times New Roman" w:hAnsi="Times New Roman"/>
          <w:sz w:val="24"/>
          <w:szCs w:val="24"/>
        </w:rPr>
        <w:t>ил дузахъи. Руководитель тяхlяр</w:t>
      </w:r>
      <w:r w:rsidRPr="00EB6487">
        <w:rPr>
          <w:rFonts w:ascii="Times New Roman" w:hAnsi="Times New Roman"/>
          <w:sz w:val="24"/>
          <w:szCs w:val="24"/>
        </w:rPr>
        <w:t xml:space="preserve">лира гlяхlси, адамтачил валиркуси, цахlнарти гъай даргес гьамадси адам сайри, - рикlар иличил рарх рузули калунси, Махlаргилара Бурдекилара шимала администрацияла бекlла заместитель </w:t>
      </w:r>
      <w:r w:rsidRPr="00EB6487">
        <w:rPr>
          <w:rFonts w:ascii="Times New Roman" w:hAnsi="Times New Roman"/>
          <w:b/>
          <w:bCs/>
          <w:sz w:val="24"/>
          <w:szCs w:val="24"/>
        </w:rPr>
        <w:t>Патlимат Кьадирбекова,</w:t>
      </w:r>
      <w:r>
        <w:rPr>
          <w:rFonts w:ascii="Times New Roman" w:hAnsi="Times New Roman"/>
          <w:sz w:val="24"/>
          <w:szCs w:val="24"/>
        </w:rPr>
        <w:t xml:space="preserve"> М.Мустапаевличила ихти</w:t>
      </w:r>
      <w:r w:rsidRPr="00EB6487">
        <w:rPr>
          <w:rFonts w:ascii="Times New Roman" w:hAnsi="Times New Roman"/>
          <w:sz w:val="24"/>
          <w:szCs w:val="24"/>
        </w:rPr>
        <w:t xml:space="preserve">латрикlули. </w:t>
      </w:r>
    </w:p>
    <w:p w:rsidR="0002694E" w:rsidRPr="00EB6487" w:rsidRDefault="0002694E" w:rsidP="0058405C">
      <w:pPr>
        <w:autoSpaceDE w:val="0"/>
        <w:autoSpaceDN w:val="0"/>
        <w:adjustRightInd w:val="0"/>
        <w:spacing w:after="0" w:line="218" w:lineRule="atLeast"/>
        <w:ind w:firstLine="567"/>
        <w:jc w:val="both"/>
        <w:rPr>
          <w:rFonts w:ascii="Times New Roman" w:hAnsi="Times New Roman"/>
          <w:sz w:val="24"/>
          <w:szCs w:val="24"/>
        </w:rPr>
      </w:pPr>
      <w:r w:rsidRPr="00EB6487">
        <w:rPr>
          <w:rFonts w:ascii="Times New Roman" w:hAnsi="Times New Roman"/>
          <w:sz w:val="24"/>
          <w:szCs w:val="24"/>
        </w:rPr>
        <w:t>Гlяхlси хlянчизар, адам, марси юлдаш сайлин буру Мустапа Мяхlяммадо</w:t>
      </w:r>
      <w:r>
        <w:rPr>
          <w:rFonts w:ascii="Times New Roman" w:hAnsi="Times New Roman"/>
          <w:sz w:val="24"/>
          <w:szCs w:val="24"/>
        </w:rPr>
        <w:t>вичличила илала юлдашунани. Да</w:t>
      </w:r>
      <w:r w:rsidRPr="00EB6487">
        <w:rPr>
          <w:rFonts w:ascii="Times New Roman" w:hAnsi="Times New Roman"/>
          <w:sz w:val="24"/>
          <w:szCs w:val="24"/>
        </w:rPr>
        <w:t xml:space="preserve">хъал гапла гъай дуриб иличила Мургукла администрацияла бекlла заместитель </w:t>
      </w:r>
      <w:r>
        <w:rPr>
          <w:rFonts w:ascii="Times New Roman" w:hAnsi="Times New Roman"/>
          <w:b/>
          <w:bCs/>
          <w:sz w:val="24"/>
          <w:szCs w:val="24"/>
        </w:rPr>
        <w:t>Мя</w:t>
      </w:r>
      <w:r w:rsidRPr="00EB6487">
        <w:rPr>
          <w:rFonts w:ascii="Times New Roman" w:hAnsi="Times New Roman"/>
          <w:b/>
          <w:bCs/>
          <w:sz w:val="24"/>
          <w:szCs w:val="24"/>
        </w:rPr>
        <w:t>хlяммад Мяхlяммадовли-ра.</w:t>
      </w:r>
      <w:r w:rsidRPr="00EB6487">
        <w:rPr>
          <w:rFonts w:ascii="Times New Roman" w:hAnsi="Times New Roman"/>
          <w:sz w:val="24"/>
          <w:szCs w:val="24"/>
        </w:rPr>
        <w:t xml:space="preserve"> Бахъал юлдашуни леб илала шилизиб ва унра шимазиб,илди биалли, гlяхlси адамлацун биэс бирар. Даим иличиб гlяхlлад башути юлдашуни камхlебирар. Дяхl шалал</w:t>
      </w:r>
      <w:r>
        <w:rPr>
          <w:rFonts w:ascii="Times New Roman" w:hAnsi="Times New Roman"/>
          <w:sz w:val="24"/>
          <w:szCs w:val="24"/>
        </w:rPr>
        <w:t>и гьунириур чучи бакlибти гlяхlлас Мустапала гlямрула рарх</w:t>
      </w:r>
      <w:r w:rsidRPr="00EB6487">
        <w:rPr>
          <w:rFonts w:ascii="Times New Roman" w:hAnsi="Times New Roman"/>
          <w:sz w:val="24"/>
          <w:szCs w:val="24"/>
        </w:rPr>
        <w:t xml:space="preserve">кья </w:t>
      </w:r>
      <w:r w:rsidRPr="00EB6487">
        <w:rPr>
          <w:rFonts w:ascii="Times New Roman" w:hAnsi="Times New Roman"/>
          <w:b/>
          <w:bCs/>
          <w:sz w:val="24"/>
          <w:szCs w:val="24"/>
        </w:rPr>
        <w:t>Хlяпизатра.</w:t>
      </w:r>
      <w:r w:rsidRPr="00EB6487">
        <w:rPr>
          <w:rFonts w:ascii="Times New Roman" w:hAnsi="Times New Roman"/>
          <w:sz w:val="24"/>
          <w:szCs w:val="24"/>
        </w:rPr>
        <w:t xml:space="preserve"> Баршибси кьумурра разити дяхlра дирар илдала чучи гьаббакlибти гlяхlлас, ил ахlену адамла рухlла давла. </w:t>
      </w:r>
    </w:p>
    <w:p w:rsidR="0002694E" w:rsidRPr="00EB6487" w:rsidRDefault="0002694E" w:rsidP="0058405C">
      <w:pPr>
        <w:autoSpaceDE w:val="0"/>
        <w:autoSpaceDN w:val="0"/>
        <w:adjustRightInd w:val="0"/>
        <w:spacing w:after="0" w:line="224" w:lineRule="atLeast"/>
        <w:ind w:firstLine="567"/>
        <w:jc w:val="both"/>
        <w:rPr>
          <w:rFonts w:ascii="Times New Roman" w:hAnsi="Times New Roman"/>
          <w:sz w:val="24"/>
          <w:szCs w:val="24"/>
        </w:rPr>
      </w:pPr>
      <w:r w:rsidRPr="00EB6487">
        <w:rPr>
          <w:rFonts w:ascii="Times New Roman" w:hAnsi="Times New Roman"/>
          <w:sz w:val="24"/>
          <w:szCs w:val="24"/>
        </w:rPr>
        <w:t xml:space="preserve">Хlябал шилис бекlдеш дирули узес гьамадси ахlен. Биалра сунечи халкьли бихьибси бирхауди къянахlебарили, хlялалли 11 дус  узи ил.  </w:t>
      </w:r>
    </w:p>
    <w:p w:rsidR="0002694E" w:rsidRDefault="0002694E" w:rsidP="0058405C">
      <w:pPr>
        <w:autoSpaceDE w:val="0"/>
        <w:autoSpaceDN w:val="0"/>
        <w:adjustRightInd w:val="0"/>
        <w:spacing w:after="0" w:line="224" w:lineRule="atLeast"/>
        <w:ind w:firstLine="567"/>
        <w:jc w:val="both"/>
        <w:rPr>
          <w:rFonts w:ascii="Times New Roman" w:hAnsi="Times New Roman"/>
          <w:sz w:val="24"/>
          <w:szCs w:val="24"/>
        </w:rPr>
      </w:pPr>
      <w:r>
        <w:rPr>
          <w:rFonts w:ascii="Times New Roman" w:hAnsi="Times New Roman"/>
          <w:sz w:val="24"/>
          <w:szCs w:val="24"/>
        </w:rPr>
        <w:t>Мустапа Мяхlяммадович</w:t>
      </w:r>
      <w:r w:rsidRPr="00EB6487">
        <w:rPr>
          <w:rFonts w:ascii="Times New Roman" w:hAnsi="Times New Roman"/>
          <w:sz w:val="24"/>
          <w:szCs w:val="24"/>
        </w:rPr>
        <w:t>ли сунела гlямрула рархкья Хlяпизатличил 3 урши-рурси абикьур, илдас гlяхlси бяркъ бедиб. Лебтазилра чебяхlси даражала багьули касахъиб. Илдала кlелра рурси шилизиб бузули саби - ца школализир учительница сари,</w:t>
      </w:r>
      <w:r>
        <w:rPr>
          <w:rFonts w:ascii="Times New Roman" w:hAnsi="Times New Roman"/>
          <w:sz w:val="24"/>
          <w:szCs w:val="24"/>
        </w:rPr>
        <w:t xml:space="preserve"> ца дурхlнала анхъла хlянчизар сари. Ур</w:t>
      </w:r>
      <w:r w:rsidRPr="00EB6487">
        <w:rPr>
          <w:rFonts w:ascii="Times New Roman" w:hAnsi="Times New Roman"/>
          <w:sz w:val="24"/>
          <w:szCs w:val="24"/>
        </w:rPr>
        <w:t>ши Сергокъалализив полициялизив чумал дус узули калун. Бусагlятла замана Мустапа Мяхlяммадович пенсияличив сай. Гьанна Мустапара Хlяпизатра дурхlначи ва илдала дурхlначи хlилнабиркьули хlеркабирули саби. Аллагьли  гlямрулизир хlушаб чlум</w:t>
      </w:r>
      <w:r>
        <w:rPr>
          <w:rFonts w:ascii="Times New Roman" w:hAnsi="Times New Roman"/>
          <w:sz w:val="24"/>
          <w:szCs w:val="24"/>
        </w:rPr>
        <w:t>аси арадешра, хъалибарглизиб та</w:t>
      </w:r>
      <w:r w:rsidRPr="00EB6487">
        <w:rPr>
          <w:rFonts w:ascii="Times New Roman" w:hAnsi="Times New Roman"/>
          <w:sz w:val="24"/>
          <w:szCs w:val="24"/>
        </w:rPr>
        <w:t xml:space="preserve">лихlра, разидешра, баракатра каммадиахъаб! </w:t>
      </w:r>
    </w:p>
    <w:p w:rsidR="0002694E" w:rsidRPr="0058405C" w:rsidRDefault="0002694E" w:rsidP="0058405C">
      <w:pPr>
        <w:autoSpaceDE w:val="0"/>
        <w:autoSpaceDN w:val="0"/>
        <w:adjustRightInd w:val="0"/>
        <w:spacing w:after="0" w:line="224" w:lineRule="atLeast"/>
        <w:ind w:firstLine="567"/>
        <w:jc w:val="both"/>
        <w:rPr>
          <w:rFonts w:ascii="Times New Roman" w:hAnsi="Times New Roman"/>
          <w:b/>
          <w:sz w:val="24"/>
          <w:szCs w:val="24"/>
        </w:rPr>
      </w:pPr>
      <w:r w:rsidRPr="0058405C">
        <w:rPr>
          <w:rFonts w:ascii="Times New Roman" w:hAnsi="Times New Roman"/>
          <w:b/>
          <w:sz w:val="24"/>
          <w:szCs w:val="24"/>
        </w:rPr>
        <w:t xml:space="preserve">                                                                                                          З.Мях</w:t>
      </w:r>
      <w:r w:rsidRPr="0058405C">
        <w:rPr>
          <w:rFonts w:ascii="Times New Roman" w:hAnsi="Times New Roman"/>
          <w:b/>
          <w:sz w:val="24"/>
          <w:szCs w:val="24"/>
          <w:lang w:val="en-US"/>
        </w:rPr>
        <w:t>l</w:t>
      </w:r>
      <w:r w:rsidRPr="0058405C">
        <w:rPr>
          <w:rFonts w:ascii="Times New Roman" w:hAnsi="Times New Roman"/>
          <w:b/>
          <w:sz w:val="24"/>
          <w:szCs w:val="24"/>
        </w:rPr>
        <w:t>яммадова</w:t>
      </w:r>
    </w:p>
    <w:p w:rsidR="0002694E" w:rsidRPr="00EB6487" w:rsidRDefault="0002694E" w:rsidP="0058405C">
      <w:pPr>
        <w:autoSpaceDE w:val="0"/>
        <w:autoSpaceDN w:val="0"/>
        <w:adjustRightInd w:val="0"/>
        <w:spacing w:after="0" w:line="224" w:lineRule="atLeast"/>
        <w:ind w:firstLine="567"/>
        <w:jc w:val="both"/>
        <w:rPr>
          <w:rFonts w:ascii="Times New Roman" w:hAnsi="Times New Roman"/>
          <w:b/>
          <w:sz w:val="24"/>
          <w:szCs w:val="24"/>
        </w:rPr>
      </w:pPr>
      <w:r w:rsidRPr="0058405C">
        <w:rPr>
          <w:rFonts w:ascii="Times New Roman" w:hAnsi="Times New Roman"/>
          <w:b/>
          <w:sz w:val="24"/>
          <w:szCs w:val="24"/>
        </w:rPr>
        <w:t xml:space="preserve">                                                        Суратлизив:М.Мустапаев уршила уршиличил</w:t>
      </w:r>
    </w:p>
    <w:p w:rsidR="0002694E" w:rsidRDefault="0002694E" w:rsidP="0058405C">
      <w:pPr>
        <w:spacing w:after="0"/>
        <w:ind w:firstLine="567"/>
        <w:rPr>
          <w:rFonts w:ascii="Times New Roman" w:hAnsi="Times New Roman"/>
          <w:b/>
          <w:sz w:val="24"/>
          <w:szCs w:val="24"/>
        </w:rPr>
      </w:pPr>
    </w:p>
    <w:p w:rsidR="0002694E" w:rsidRDefault="0002694E" w:rsidP="00720BFB">
      <w:pPr>
        <w:spacing w:after="0"/>
        <w:ind w:firstLine="567"/>
        <w:rPr>
          <w:rFonts w:ascii="Times New Roman" w:hAnsi="Times New Roman"/>
          <w:b/>
          <w:sz w:val="24"/>
          <w:szCs w:val="24"/>
        </w:rPr>
      </w:pPr>
      <w:r>
        <w:rPr>
          <w:rFonts w:ascii="Times New Roman" w:hAnsi="Times New Roman"/>
          <w:b/>
          <w:sz w:val="24"/>
          <w:szCs w:val="24"/>
        </w:rPr>
        <w:t xml:space="preserve">                                           Хlушаб арадеш, талихl, паргъатдеш</w:t>
      </w:r>
    </w:p>
    <w:p w:rsidR="0002694E" w:rsidRDefault="0002694E" w:rsidP="00720BFB">
      <w:pPr>
        <w:spacing w:after="0"/>
        <w:ind w:firstLine="567"/>
        <w:rPr>
          <w:rFonts w:ascii="Times New Roman" w:hAnsi="Times New Roman"/>
          <w:sz w:val="24"/>
          <w:szCs w:val="24"/>
        </w:rPr>
      </w:pPr>
      <w:r>
        <w:rPr>
          <w:rFonts w:ascii="Times New Roman" w:hAnsi="Times New Roman"/>
          <w:sz w:val="24"/>
          <w:szCs w:val="24"/>
        </w:rPr>
        <w:t xml:space="preserve">Гьар мурталра кьяйда, иш яргализибра Хьар Махlаргила шила библиотекализиб нешанала халаси хlурматбариб, илдас хасбарибси жагаси балбуц дураберкlиб. Байрамласун балкьаахъурлири библиотекала бухlнала, иличила бурулри «Хlушала байрамличил, ахlерти хьунул адамти», «Нушала шила Игит-нешани» бикlути суратунала стендунани, «Мурталра нешани биаб» бикlуси альбомли, «Ахlерти нешанас» бикlуси жузала выставкали. Цахlнабикибти нешанала гьалар гъайрухъун библиотекала заведующая С.Халимбекова. Илдас илини гlяхlси арадеш балгун, чус дахъал ванати дугьби дуриб. </w:t>
      </w:r>
    </w:p>
    <w:p w:rsidR="0002694E" w:rsidRDefault="0002694E" w:rsidP="00720BFB">
      <w:pPr>
        <w:spacing w:after="0"/>
        <w:ind w:firstLine="567"/>
        <w:rPr>
          <w:rFonts w:ascii="Times New Roman" w:hAnsi="Times New Roman"/>
          <w:sz w:val="24"/>
          <w:szCs w:val="24"/>
        </w:rPr>
      </w:pPr>
      <w:r w:rsidRPr="00AC2CC3">
        <w:rPr>
          <w:rFonts w:ascii="Times New Roman" w:hAnsi="Times New Roman"/>
          <w:noProof/>
          <w:sz w:val="24"/>
          <w:szCs w:val="24"/>
          <w:lang w:eastAsia="ru-RU"/>
        </w:rPr>
        <w:pict>
          <v:shape id="Рисунок 6" o:spid="_x0000_i1029" type="#_x0000_t75" style="width:229.5pt;height:2in;visibility:visible">
            <v:imagedata r:id="rId12" o:title=""/>
          </v:shape>
        </w:pict>
      </w:r>
    </w:p>
    <w:p w:rsidR="0002694E" w:rsidRDefault="0002694E" w:rsidP="00720BFB">
      <w:pPr>
        <w:spacing w:after="0"/>
        <w:ind w:firstLine="567"/>
        <w:rPr>
          <w:rFonts w:ascii="Times New Roman" w:hAnsi="Times New Roman"/>
          <w:sz w:val="24"/>
          <w:szCs w:val="24"/>
        </w:rPr>
      </w:pPr>
      <w:r>
        <w:rPr>
          <w:rFonts w:ascii="Times New Roman" w:hAnsi="Times New Roman"/>
          <w:sz w:val="24"/>
          <w:szCs w:val="24"/>
        </w:rPr>
        <w:t xml:space="preserve">Нешанала, рузбала, рурсбала гьалар гъайрухъунси шила урга даражала школала завуч С.Хlяжиевани сунела гъайлизиб нешла дурхъадешличила, иличил гьатlи цугбуцеси секlал агниличила буриб, С.Халимбековас нешанала илгъуна хlурматбарнилис халаси баркалла багьахъур. Жагати дугьбачил илаб илкьяйдали гъайбухъун Н.Мажидова, У.Мяхlяммадова, П.Холадаевани биалли нешлис назмуртира делчlун. Илкьяйдали нешанала уркlби разидариб мубаракла дугьбачил илаб гъайбухъунти шила администрацияла бекl М.Мяхlяммадовли, культурала Юртла худрук Р.Мяхlяммадовли. </w:t>
      </w:r>
    </w:p>
    <w:p w:rsidR="0002694E" w:rsidRDefault="0002694E" w:rsidP="00720BFB">
      <w:pPr>
        <w:spacing w:after="0"/>
        <w:ind w:firstLine="567"/>
        <w:rPr>
          <w:rFonts w:ascii="Times New Roman" w:hAnsi="Times New Roman"/>
          <w:sz w:val="24"/>
          <w:szCs w:val="24"/>
        </w:rPr>
      </w:pPr>
      <w:r>
        <w:rPr>
          <w:rFonts w:ascii="Times New Roman" w:hAnsi="Times New Roman"/>
          <w:sz w:val="24"/>
          <w:szCs w:val="24"/>
        </w:rPr>
        <w:t xml:space="preserve">Жагати ихтилатуназиб бемжур хьунул адамтала байрам. Нешанас жагати далуйти делчlун бучlанти К.Элдеровани, Р.Гlябдуллаевани, учительница Хl.Халимбековани. Байрамла бархlиван уркlби датли, разили калабая хlуша, ахlерти хьунул адамти, гlязизти нешани. </w:t>
      </w:r>
    </w:p>
    <w:p w:rsidR="0002694E" w:rsidRDefault="0002694E" w:rsidP="00720BF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У.Мяхlяммадова, </w:t>
      </w:r>
    </w:p>
    <w:p w:rsidR="0002694E" w:rsidRDefault="0002694E" w:rsidP="00720BFB">
      <w:pPr>
        <w:spacing w:after="0"/>
        <w:ind w:firstLine="567"/>
        <w:rPr>
          <w:rFonts w:ascii="Times New Roman" w:hAnsi="Times New Roman"/>
          <w:b/>
          <w:sz w:val="24"/>
          <w:szCs w:val="24"/>
        </w:rPr>
      </w:pPr>
      <w:r>
        <w:rPr>
          <w:rFonts w:ascii="Times New Roman" w:hAnsi="Times New Roman"/>
          <w:b/>
          <w:sz w:val="24"/>
          <w:szCs w:val="24"/>
        </w:rPr>
        <w:t xml:space="preserve">                                                                         шила урга даражала школала учительница</w:t>
      </w:r>
    </w:p>
    <w:p w:rsidR="0002694E" w:rsidRDefault="0002694E" w:rsidP="00720BFB">
      <w:pPr>
        <w:spacing w:after="0"/>
        <w:ind w:firstLine="567"/>
        <w:rPr>
          <w:rFonts w:ascii="Times New Roman" w:hAnsi="Times New Roman"/>
          <w:b/>
          <w:sz w:val="24"/>
          <w:szCs w:val="24"/>
        </w:rPr>
      </w:pPr>
      <w:r>
        <w:rPr>
          <w:rFonts w:ascii="Times New Roman" w:hAnsi="Times New Roman"/>
          <w:b/>
          <w:sz w:val="24"/>
          <w:szCs w:val="24"/>
        </w:rPr>
        <w:t xml:space="preserve">                                            Суратлизиб: Нешанала байрамличиб</w:t>
      </w:r>
    </w:p>
    <w:p w:rsidR="0002694E" w:rsidRDefault="0002694E" w:rsidP="00720BFB">
      <w:pPr>
        <w:spacing w:after="0"/>
        <w:ind w:firstLine="567"/>
        <w:rPr>
          <w:rFonts w:ascii="Times New Roman" w:hAnsi="Times New Roman"/>
          <w:b/>
          <w:sz w:val="24"/>
          <w:szCs w:val="24"/>
        </w:rPr>
      </w:pPr>
    </w:p>
    <w:p w:rsidR="0002694E" w:rsidRDefault="0002694E" w:rsidP="00720BFB">
      <w:pPr>
        <w:spacing w:after="0"/>
        <w:ind w:firstLine="567"/>
        <w:rPr>
          <w:rFonts w:ascii="Times New Roman" w:hAnsi="Times New Roman"/>
          <w:b/>
          <w:sz w:val="24"/>
          <w:szCs w:val="24"/>
        </w:rPr>
      </w:pPr>
    </w:p>
    <w:p w:rsidR="0002694E" w:rsidRPr="00445ECB" w:rsidRDefault="0002694E" w:rsidP="00720BFB">
      <w:pPr>
        <w:spacing w:after="0"/>
        <w:ind w:firstLine="567"/>
        <w:rPr>
          <w:rFonts w:ascii="Times New Roman" w:hAnsi="Times New Roman"/>
          <w:b/>
          <w:sz w:val="24"/>
          <w:szCs w:val="24"/>
        </w:rPr>
      </w:pPr>
      <w:r w:rsidRPr="00445ECB">
        <w:rPr>
          <w:rFonts w:ascii="Times New Roman" w:hAnsi="Times New Roman"/>
          <w:b/>
          <w:sz w:val="24"/>
          <w:szCs w:val="24"/>
        </w:rPr>
        <w:t xml:space="preserve">                                   </w:t>
      </w:r>
      <w:r>
        <w:rPr>
          <w:rFonts w:ascii="Times New Roman" w:hAnsi="Times New Roman"/>
          <w:b/>
          <w:sz w:val="24"/>
          <w:szCs w:val="24"/>
        </w:rPr>
        <w:t xml:space="preserve">     </w:t>
      </w:r>
      <w:r w:rsidRPr="00445ECB">
        <w:rPr>
          <w:rFonts w:ascii="Times New Roman" w:hAnsi="Times New Roman"/>
          <w:b/>
          <w:sz w:val="24"/>
          <w:szCs w:val="24"/>
        </w:rPr>
        <w:t>Жагаси баркьуди</w:t>
      </w:r>
    </w:p>
    <w:p w:rsidR="0002694E" w:rsidRPr="00445ECB" w:rsidRDefault="0002694E" w:rsidP="00720BFB">
      <w:pPr>
        <w:spacing w:after="0"/>
        <w:ind w:firstLine="567"/>
        <w:rPr>
          <w:rFonts w:ascii="Times New Roman" w:hAnsi="Times New Roman"/>
          <w:sz w:val="24"/>
          <w:szCs w:val="24"/>
        </w:rPr>
      </w:pPr>
      <w:r w:rsidRPr="00445ECB">
        <w:rPr>
          <w:rFonts w:ascii="Times New Roman" w:hAnsi="Times New Roman"/>
          <w:sz w:val="24"/>
          <w:szCs w:val="24"/>
        </w:rPr>
        <w:t xml:space="preserve">  Шантас багаласи баркьудилизиб икьалабирути адамтас баркалла хlейкlес хlейрар. Илдигъунти адамти нушала шилизибра лебни дебали дигесси саби. Нуш</w:t>
      </w:r>
      <w:r>
        <w:rPr>
          <w:rFonts w:ascii="Times New Roman" w:hAnsi="Times New Roman"/>
          <w:sz w:val="24"/>
          <w:szCs w:val="24"/>
        </w:rPr>
        <w:t>а</w:t>
      </w:r>
      <w:r w:rsidRPr="00445ECB">
        <w:rPr>
          <w:rFonts w:ascii="Times New Roman" w:hAnsi="Times New Roman"/>
          <w:sz w:val="24"/>
          <w:szCs w:val="24"/>
        </w:rPr>
        <w:t>ла шилизибси дурхlнала анхъ къу</w:t>
      </w:r>
      <w:r>
        <w:rPr>
          <w:rFonts w:ascii="Times New Roman" w:hAnsi="Times New Roman"/>
          <w:sz w:val="24"/>
          <w:szCs w:val="24"/>
        </w:rPr>
        <w:t>лайси агиличибикахъес багьандан, в</w:t>
      </w:r>
      <w:r w:rsidRPr="00445ECB">
        <w:rPr>
          <w:rFonts w:ascii="Times New Roman" w:hAnsi="Times New Roman"/>
          <w:sz w:val="24"/>
          <w:szCs w:val="24"/>
        </w:rPr>
        <w:t>ецlличибра имцlали адам дуракабухъи бузули</w:t>
      </w:r>
      <w:r>
        <w:rPr>
          <w:rFonts w:ascii="Times New Roman" w:hAnsi="Times New Roman"/>
          <w:sz w:val="24"/>
          <w:szCs w:val="24"/>
        </w:rPr>
        <w:t>,</w:t>
      </w:r>
      <w:r w:rsidRPr="00445ECB">
        <w:rPr>
          <w:rFonts w:ascii="Times New Roman" w:hAnsi="Times New Roman"/>
          <w:sz w:val="24"/>
          <w:szCs w:val="24"/>
        </w:rPr>
        <w:t xml:space="preserve"> гlяхlси хlянчи бариб. Някъла хlянчила дурабад илдани ремонтлис хlяжатдиркути материалтачилра чула шайзибад кумек бариб. К</w:t>
      </w:r>
      <w:r>
        <w:rPr>
          <w:rFonts w:ascii="Times New Roman" w:hAnsi="Times New Roman"/>
          <w:sz w:val="24"/>
          <w:szCs w:val="24"/>
        </w:rPr>
        <w:t>у</w:t>
      </w:r>
      <w:r w:rsidRPr="00445ECB">
        <w:rPr>
          <w:rFonts w:ascii="Times New Roman" w:hAnsi="Times New Roman"/>
          <w:sz w:val="24"/>
          <w:szCs w:val="24"/>
        </w:rPr>
        <w:t xml:space="preserve">мек барибти биалли дурхlнала анхълизи бикути дурхlнала бегlти саби. </w:t>
      </w:r>
    </w:p>
    <w:p w:rsidR="0002694E" w:rsidRPr="003B18B4" w:rsidRDefault="0002694E" w:rsidP="00720BFB">
      <w:pPr>
        <w:spacing w:after="0"/>
        <w:ind w:firstLine="567"/>
        <w:rPr>
          <w:rFonts w:ascii="Times New Roman" w:hAnsi="Times New Roman"/>
          <w:sz w:val="24"/>
          <w:szCs w:val="24"/>
        </w:rPr>
      </w:pPr>
      <w:r w:rsidRPr="00445ECB">
        <w:rPr>
          <w:rFonts w:ascii="Times New Roman" w:hAnsi="Times New Roman"/>
          <w:sz w:val="24"/>
          <w:szCs w:val="24"/>
        </w:rPr>
        <w:t xml:space="preserve">   Чула хlяяла чебла хlясибли дурхlнала</w:t>
      </w:r>
      <w:r>
        <w:rPr>
          <w:rFonts w:ascii="Times New Roman" w:hAnsi="Times New Roman"/>
          <w:sz w:val="24"/>
          <w:szCs w:val="24"/>
        </w:rPr>
        <w:t xml:space="preserve"> анхъла юрт ремонтбарес гьарли-</w:t>
      </w:r>
      <w:r w:rsidRPr="00445ECB">
        <w:rPr>
          <w:rFonts w:ascii="Times New Roman" w:hAnsi="Times New Roman"/>
          <w:sz w:val="24"/>
          <w:szCs w:val="24"/>
        </w:rPr>
        <w:t>марси кумек барибти саблин хlурматличил гьанбушес вирар дурхlнала анхълизи бикути дурхl</w:t>
      </w:r>
      <w:r>
        <w:rPr>
          <w:rFonts w:ascii="Times New Roman" w:hAnsi="Times New Roman"/>
          <w:sz w:val="24"/>
          <w:szCs w:val="24"/>
        </w:rPr>
        <w:t>нала дудешуни ва хала дудешуни Мяхlяммадш</w:t>
      </w:r>
      <w:r w:rsidRPr="00445ECB">
        <w:rPr>
          <w:rFonts w:ascii="Times New Roman" w:hAnsi="Times New Roman"/>
          <w:sz w:val="24"/>
          <w:szCs w:val="24"/>
        </w:rPr>
        <w:t>апигl  Гlяхl</w:t>
      </w:r>
      <w:r>
        <w:rPr>
          <w:rFonts w:ascii="Times New Roman" w:hAnsi="Times New Roman"/>
          <w:sz w:val="24"/>
          <w:szCs w:val="24"/>
        </w:rPr>
        <w:t>мадов</w:t>
      </w:r>
      <w:r w:rsidRPr="00445ECB">
        <w:rPr>
          <w:rFonts w:ascii="Times New Roman" w:hAnsi="Times New Roman"/>
          <w:sz w:val="24"/>
          <w:szCs w:val="24"/>
        </w:rPr>
        <w:t>, Манап Мяхlяммадов, Гl</w:t>
      </w:r>
      <w:r>
        <w:rPr>
          <w:rFonts w:ascii="Times New Roman" w:hAnsi="Times New Roman"/>
          <w:sz w:val="24"/>
          <w:szCs w:val="24"/>
        </w:rPr>
        <w:t xml:space="preserve">ябдурашид </w:t>
      </w:r>
      <w:r w:rsidRPr="00445ECB">
        <w:rPr>
          <w:rFonts w:ascii="Times New Roman" w:hAnsi="Times New Roman"/>
          <w:sz w:val="24"/>
          <w:szCs w:val="24"/>
        </w:rPr>
        <w:t>Гlяхl</w:t>
      </w:r>
      <w:r>
        <w:rPr>
          <w:rFonts w:ascii="Times New Roman" w:hAnsi="Times New Roman"/>
          <w:sz w:val="24"/>
          <w:szCs w:val="24"/>
        </w:rPr>
        <w:t>мадов</w:t>
      </w:r>
      <w:r w:rsidRPr="00445ECB">
        <w:rPr>
          <w:rFonts w:ascii="Times New Roman" w:hAnsi="Times New Roman"/>
          <w:sz w:val="24"/>
          <w:szCs w:val="24"/>
        </w:rPr>
        <w:t>, Къурбанкьади Мяхlяммадов, Ибрагьим Гl</w:t>
      </w:r>
      <w:r>
        <w:rPr>
          <w:rFonts w:ascii="Times New Roman" w:hAnsi="Times New Roman"/>
          <w:sz w:val="24"/>
          <w:szCs w:val="24"/>
        </w:rPr>
        <w:t>ялиев, Ибрагьим Микаг</w:t>
      </w:r>
      <w:r>
        <w:rPr>
          <w:rFonts w:ascii="Times New Roman" w:hAnsi="Times New Roman"/>
          <w:sz w:val="24"/>
          <w:szCs w:val="24"/>
          <w:lang w:val="en-US"/>
        </w:rPr>
        <w:t>l</w:t>
      </w:r>
      <w:r>
        <w:rPr>
          <w:rFonts w:ascii="Times New Roman" w:hAnsi="Times New Roman"/>
          <w:sz w:val="24"/>
          <w:szCs w:val="24"/>
        </w:rPr>
        <w:t>илов</w:t>
      </w:r>
      <w:r w:rsidRPr="00445ECB">
        <w:rPr>
          <w:rFonts w:ascii="Times New Roman" w:hAnsi="Times New Roman"/>
          <w:sz w:val="24"/>
          <w:szCs w:val="24"/>
        </w:rPr>
        <w:t>, Мурад Мяхlяммадов, Сулайбан Ражабов, Мусахl</w:t>
      </w:r>
      <w:r>
        <w:rPr>
          <w:rFonts w:ascii="Times New Roman" w:hAnsi="Times New Roman"/>
          <w:sz w:val="24"/>
          <w:szCs w:val="24"/>
        </w:rPr>
        <w:t xml:space="preserve">яжи </w:t>
      </w:r>
      <w:r w:rsidRPr="00445ECB">
        <w:rPr>
          <w:rFonts w:ascii="Times New Roman" w:hAnsi="Times New Roman"/>
          <w:sz w:val="24"/>
          <w:szCs w:val="24"/>
        </w:rPr>
        <w:t>Мусаев, Исмягlил Мика</w:t>
      </w:r>
      <w:r>
        <w:rPr>
          <w:rFonts w:ascii="Times New Roman" w:hAnsi="Times New Roman"/>
          <w:sz w:val="24"/>
          <w:szCs w:val="24"/>
        </w:rPr>
        <w:t>г</w:t>
      </w:r>
      <w:r>
        <w:rPr>
          <w:rFonts w:ascii="Times New Roman" w:hAnsi="Times New Roman"/>
          <w:sz w:val="24"/>
          <w:szCs w:val="24"/>
          <w:lang w:val="en-US"/>
        </w:rPr>
        <w:t>l</w:t>
      </w:r>
      <w:r w:rsidRPr="00445ECB">
        <w:rPr>
          <w:rFonts w:ascii="Times New Roman" w:hAnsi="Times New Roman"/>
          <w:sz w:val="24"/>
          <w:szCs w:val="24"/>
        </w:rPr>
        <w:t>илов, Гъазимяхlяммад Гъазимяхlяммадов, Шамхал Амирчупанов. Манап Мяхlяммадовли дурхlнала анхъ ремонтбирухl</w:t>
      </w:r>
      <w:r>
        <w:rPr>
          <w:rFonts w:ascii="Times New Roman" w:hAnsi="Times New Roman"/>
          <w:sz w:val="24"/>
          <w:szCs w:val="24"/>
        </w:rPr>
        <w:t>ели</w:t>
      </w:r>
      <w:r w:rsidRPr="00445ECB">
        <w:rPr>
          <w:rFonts w:ascii="Times New Roman" w:hAnsi="Times New Roman"/>
          <w:sz w:val="24"/>
          <w:szCs w:val="24"/>
        </w:rPr>
        <w:t>, ишдусцунра ахl</w:t>
      </w:r>
      <w:r>
        <w:rPr>
          <w:rFonts w:ascii="Times New Roman" w:hAnsi="Times New Roman"/>
          <w:sz w:val="24"/>
          <w:szCs w:val="24"/>
        </w:rPr>
        <w:t>и</w:t>
      </w:r>
      <w:r w:rsidRPr="00445ECB">
        <w:rPr>
          <w:rFonts w:ascii="Times New Roman" w:hAnsi="Times New Roman"/>
          <w:sz w:val="24"/>
          <w:szCs w:val="24"/>
        </w:rPr>
        <w:t xml:space="preserve">, ириъра сунела шайзибад строительный материалтачибли кумек барибсири. </w:t>
      </w:r>
      <w:r>
        <w:rPr>
          <w:rFonts w:ascii="Times New Roman" w:hAnsi="Times New Roman"/>
          <w:sz w:val="24"/>
          <w:szCs w:val="24"/>
        </w:rPr>
        <w:t>Шапиг</w:t>
      </w:r>
      <w:r>
        <w:rPr>
          <w:rFonts w:ascii="Times New Roman" w:hAnsi="Times New Roman"/>
          <w:sz w:val="24"/>
          <w:szCs w:val="24"/>
          <w:lang w:val="en-US"/>
        </w:rPr>
        <w:t>l</w:t>
      </w:r>
      <w:r>
        <w:rPr>
          <w:rFonts w:ascii="Times New Roman" w:hAnsi="Times New Roman"/>
          <w:sz w:val="24"/>
          <w:szCs w:val="24"/>
        </w:rPr>
        <w:t xml:space="preserve">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мадовли биалли чуйнара кумек барибси саби.</w:t>
      </w:r>
    </w:p>
    <w:p w:rsidR="0002694E" w:rsidRPr="00445ECB" w:rsidRDefault="0002694E" w:rsidP="00720BFB">
      <w:pPr>
        <w:spacing w:after="0"/>
        <w:ind w:firstLine="567"/>
        <w:rPr>
          <w:rFonts w:ascii="Times New Roman" w:hAnsi="Times New Roman"/>
          <w:sz w:val="24"/>
          <w:szCs w:val="24"/>
        </w:rPr>
      </w:pPr>
      <w:r w:rsidRPr="00445ECB">
        <w:rPr>
          <w:rFonts w:ascii="Times New Roman" w:hAnsi="Times New Roman"/>
          <w:sz w:val="24"/>
          <w:szCs w:val="24"/>
        </w:rPr>
        <w:t xml:space="preserve">   Гьанбушибти гьалмагъунас дила ва дурхlнала анхъла арагlебли коллективла шайзибад ха</w:t>
      </w:r>
      <w:r>
        <w:rPr>
          <w:rFonts w:ascii="Times New Roman" w:hAnsi="Times New Roman"/>
          <w:sz w:val="24"/>
          <w:szCs w:val="24"/>
        </w:rPr>
        <w:t>ласи баркалла багьахъес дигулра</w:t>
      </w:r>
      <w:r w:rsidRPr="00445ECB">
        <w:rPr>
          <w:rFonts w:ascii="Times New Roman" w:hAnsi="Times New Roman"/>
          <w:sz w:val="24"/>
          <w:szCs w:val="24"/>
        </w:rPr>
        <w:t>.</w:t>
      </w:r>
      <w:r>
        <w:rPr>
          <w:rFonts w:ascii="Times New Roman" w:hAnsi="Times New Roman"/>
          <w:sz w:val="24"/>
          <w:szCs w:val="24"/>
        </w:rPr>
        <w:t xml:space="preserve"> </w:t>
      </w:r>
      <w:r w:rsidRPr="00445ECB">
        <w:rPr>
          <w:rFonts w:ascii="Times New Roman" w:hAnsi="Times New Roman"/>
          <w:sz w:val="24"/>
          <w:szCs w:val="24"/>
        </w:rPr>
        <w:t>Гьатlира кумек бирахъес чус гlяхlси а</w:t>
      </w:r>
      <w:r>
        <w:rPr>
          <w:rFonts w:ascii="Times New Roman" w:hAnsi="Times New Roman"/>
          <w:sz w:val="24"/>
          <w:szCs w:val="24"/>
        </w:rPr>
        <w:t>радеш</w:t>
      </w:r>
      <w:r w:rsidRPr="00445ECB">
        <w:rPr>
          <w:rFonts w:ascii="Times New Roman" w:hAnsi="Times New Roman"/>
          <w:sz w:val="24"/>
          <w:szCs w:val="24"/>
        </w:rPr>
        <w:t>, ахъри каммабиаб!</w:t>
      </w:r>
    </w:p>
    <w:p w:rsidR="0002694E" w:rsidRPr="00445ECB" w:rsidRDefault="0002694E" w:rsidP="00720BFB">
      <w:pPr>
        <w:spacing w:after="0"/>
        <w:ind w:firstLine="567"/>
        <w:rPr>
          <w:rFonts w:ascii="Times New Roman" w:hAnsi="Times New Roman"/>
          <w:b/>
          <w:sz w:val="24"/>
          <w:szCs w:val="24"/>
        </w:rPr>
      </w:pPr>
      <w:r w:rsidRPr="00445ECB">
        <w:rPr>
          <w:rFonts w:ascii="Times New Roman" w:hAnsi="Times New Roman"/>
          <w:b/>
          <w:sz w:val="24"/>
          <w:szCs w:val="24"/>
        </w:rPr>
        <w:t xml:space="preserve">  В.Гlяхlмадова</w:t>
      </w:r>
      <w:r>
        <w:rPr>
          <w:rFonts w:ascii="Times New Roman" w:hAnsi="Times New Roman"/>
          <w:b/>
          <w:sz w:val="24"/>
          <w:szCs w:val="24"/>
        </w:rPr>
        <w:t>,</w:t>
      </w:r>
      <w:r w:rsidRPr="00445ECB">
        <w:rPr>
          <w:rFonts w:ascii="Times New Roman" w:hAnsi="Times New Roman"/>
          <w:b/>
          <w:sz w:val="24"/>
          <w:szCs w:val="24"/>
        </w:rPr>
        <w:t xml:space="preserve"> </w:t>
      </w:r>
    </w:p>
    <w:p w:rsidR="0002694E" w:rsidRPr="00445ECB" w:rsidRDefault="0002694E" w:rsidP="00720BFB">
      <w:pPr>
        <w:spacing w:after="0"/>
        <w:ind w:firstLine="567"/>
        <w:rPr>
          <w:rFonts w:ascii="Times New Roman" w:hAnsi="Times New Roman"/>
          <w:b/>
          <w:sz w:val="24"/>
          <w:szCs w:val="24"/>
        </w:rPr>
      </w:pPr>
      <w:r w:rsidRPr="00445ECB">
        <w:rPr>
          <w:rFonts w:ascii="Times New Roman" w:hAnsi="Times New Roman"/>
          <w:b/>
          <w:sz w:val="24"/>
          <w:szCs w:val="24"/>
        </w:rPr>
        <w:t xml:space="preserve">   Миглакьасимахьила шила дурхlнала анхъла заведующая</w:t>
      </w:r>
    </w:p>
    <w:p w:rsidR="0002694E" w:rsidRDefault="0002694E" w:rsidP="00720BFB">
      <w:pPr>
        <w:spacing w:after="0"/>
        <w:ind w:firstLine="567"/>
        <w:rPr>
          <w:rFonts w:ascii="Times New Roman" w:hAnsi="Times New Roman"/>
          <w:b/>
          <w:sz w:val="24"/>
          <w:szCs w:val="24"/>
        </w:rPr>
      </w:pPr>
    </w:p>
    <w:p w:rsidR="0002694E" w:rsidRDefault="0002694E" w:rsidP="00720BFB">
      <w:pPr>
        <w:spacing w:after="0"/>
        <w:ind w:firstLine="567"/>
        <w:rPr>
          <w:rFonts w:ascii="Times New Roman" w:hAnsi="Times New Roman"/>
          <w:b/>
          <w:sz w:val="24"/>
          <w:szCs w:val="24"/>
        </w:rPr>
      </w:pPr>
      <w:r>
        <w:rPr>
          <w:rFonts w:ascii="Times New Roman" w:hAnsi="Times New Roman"/>
          <w:b/>
          <w:sz w:val="24"/>
          <w:szCs w:val="24"/>
        </w:rPr>
        <w:t xml:space="preserve">                                      Цlуба халатунала бегlти </w:t>
      </w:r>
    </w:p>
    <w:p w:rsidR="0002694E" w:rsidRDefault="0002694E" w:rsidP="00720BFB">
      <w:pPr>
        <w:spacing w:after="0"/>
        <w:ind w:firstLine="567"/>
        <w:rPr>
          <w:rFonts w:ascii="Times New Roman" w:hAnsi="Times New Roman"/>
          <w:b/>
          <w:sz w:val="24"/>
          <w:szCs w:val="24"/>
        </w:rPr>
      </w:pPr>
      <w:r>
        <w:rPr>
          <w:rFonts w:ascii="Times New Roman" w:hAnsi="Times New Roman"/>
          <w:b/>
          <w:sz w:val="24"/>
          <w:szCs w:val="24"/>
        </w:rPr>
        <w:t xml:space="preserve">                       Чула къайгънала гlяхlдешли</w:t>
      </w:r>
    </w:p>
    <w:p w:rsidR="0002694E" w:rsidRDefault="0002694E" w:rsidP="00720BFB">
      <w:pPr>
        <w:spacing w:after="0"/>
        <w:ind w:firstLine="567"/>
        <w:rPr>
          <w:rFonts w:ascii="Times New Roman" w:hAnsi="Times New Roman"/>
          <w:sz w:val="24"/>
          <w:szCs w:val="24"/>
        </w:rPr>
      </w:pPr>
      <w:r>
        <w:rPr>
          <w:rFonts w:ascii="Times New Roman" w:hAnsi="Times New Roman"/>
          <w:sz w:val="24"/>
          <w:szCs w:val="24"/>
        </w:rPr>
        <w:t xml:space="preserve">Рахъ декlли зягlиприкили ну районна больницала хирургияла отделениелизи карихьи калунра. Чус хlялалдиарти ил отделениела хlянчизартани сай заведующийличибад бехlбихьили хlябилра дахъал къайгъни дакlудариб ну сагъриахъес, лерилра дарес гlягlнити уколти ва дармунти чедетаахъили дириб. Илдала къайгъни дугl архlедякьун, нура заманаличир сагъкариубра. Баркалла рикlулра хирургияла отделениела заведующий, хирург Гl.Гlяхlмадовлис, медсестраби Аймеседус, Рукьиятлис, Мариямлис, Заринас. Дусес ахlи ухьала кадихьес хlушаб кьадармабиаб, хlушачи башути зягlипти камбиаб, ара-сагъти адамти имцlали бираб. </w:t>
      </w:r>
    </w:p>
    <w:p w:rsidR="0002694E" w:rsidRDefault="0002694E" w:rsidP="00720BFB">
      <w:pPr>
        <w:spacing w:after="0"/>
        <w:ind w:firstLine="567"/>
        <w:rPr>
          <w:rFonts w:ascii="Times New Roman" w:hAnsi="Times New Roman"/>
          <w:sz w:val="24"/>
          <w:szCs w:val="24"/>
        </w:rPr>
      </w:pPr>
      <w:r>
        <w:rPr>
          <w:rFonts w:ascii="Times New Roman" w:hAnsi="Times New Roman"/>
          <w:sz w:val="24"/>
          <w:szCs w:val="24"/>
        </w:rPr>
        <w:t xml:space="preserve">Ишаб баркалла багьахъес дигулра «Къалабаси кумекла» тухтур Зулайха Гlямаровасра, сарира зягlипсиличи хъярхъли риънилис, дугели хlерусули, хlерели хlерумсули зягlиптала арадеш чарбатес сунени бируси къайгъилис. </w:t>
      </w:r>
    </w:p>
    <w:p w:rsidR="0002694E" w:rsidRDefault="0002694E" w:rsidP="00720BF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Патlимат Гlялиева</w:t>
      </w:r>
    </w:p>
    <w:p w:rsidR="0002694E" w:rsidRDefault="0002694E" w:rsidP="00720BFB">
      <w:pPr>
        <w:spacing w:after="0"/>
        <w:ind w:firstLine="567"/>
        <w:rPr>
          <w:rFonts w:ascii="Times New Roman" w:hAnsi="Times New Roman"/>
          <w:sz w:val="24"/>
          <w:szCs w:val="24"/>
        </w:rPr>
      </w:pPr>
      <w:r>
        <w:rPr>
          <w:rFonts w:ascii="Times New Roman" w:hAnsi="Times New Roman"/>
          <w:b/>
          <w:sz w:val="24"/>
          <w:szCs w:val="24"/>
        </w:rPr>
        <w:t xml:space="preserve">                                                                                      Сергокъалала ши</w:t>
      </w:r>
      <w:r>
        <w:rPr>
          <w:rFonts w:ascii="Times New Roman" w:hAnsi="Times New Roman"/>
          <w:sz w:val="24"/>
          <w:szCs w:val="24"/>
        </w:rPr>
        <w:t xml:space="preserve">  </w:t>
      </w:r>
    </w:p>
    <w:p w:rsidR="0002694E" w:rsidRPr="00720BFB" w:rsidRDefault="0002694E" w:rsidP="00720BFB">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Опыт гlебисахъули </w:t>
      </w:r>
    </w:p>
    <w:p w:rsidR="0002694E" w:rsidRDefault="0002694E" w:rsidP="00720BFB">
      <w:pPr>
        <w:spacing w:after="0"/>
        <w:ind w:firstLine="567"/>
        <w:rPr>
          <w:rFonts w:ascii="Times New Roman" w:hAnsi="Times New Roman"/>
          <w:sz w:val="24"/>
          <w:szCs w:val="24"/>
        </w:rPr>
      </w:pPr>
      <w:r>
        <w:rPr>
          <w:rFonts w:ascii="Times New Roman" w:hAnsi="Times New Roman"/>
          <w:sz w:val="24"/>
          <w:szCs w:val="24"/>
        </w:rPr>
        <w:t xml:space="preserve">Районна багьудила управлениела хlянчизартани, гьархlели дурхlнала унхърала хlянчизарти цалабяхъили, семинарти дурадуркlу, опытчебти воспитательницабази «гьаргти» занятиеби дурадуркlахъу. Камси гьалраван илгъуна семинар ва занятие дурадеркlиб Сергокъалала дурхlнала цаибил анхълизир. Ила бакlибти воспитательницаби гьаланачи илар биштlатас акlахъубти шуртlрачил, тяхlяр-кьяйдаличил тянишбиуб, гlяхlси ибси чула дурхlнала анхълизибра биахъес пикрилизи касиб. </w:t>
      </w:r>
    </w:p>
    <w:p w:rsidR="0002694E" w:rsidRDefault="0002694E" w:rsidP="00720BFB">
      <w:pPr>
        <w:spacing w:after="0"/>
        <w:ind w:firstLine="567"/>
        <w:rPr>
          <w:rFonts w:ascii="Times New Roman" w:hAnsi="Times New Roman"/>
          <w:sz w:val="24"/>
          <w:szCs w:val="24"/>
        </w:rPr>
      </w:pPr>
      <w:r w:rsidRPr="00AC2CC3">
        <w:rPr>
          <w:rFonts w:ascii="Times New Roman" w:hAnsi="Times New Roman"/>
          <w:noProof/>
          <w:sz w:val="24"/>
          <w:szCs w:val="24"/>
          <w:lang w:eastAsia="ru-RU"/>
        </w:rPr>
        <w:pict>
          <v:shape id="Рисунок 7" o:spid="_x0000_i1030" type="#_x0000_t75" style="width:252pt;height:168pt;visibility:visible">
            <v:imagedata r:id="rId13" o:title=""/>
          </v:shape>
        </w:pict>
      </w:r>
    </w:p>
    <w:p w:rsidR="0002694E" w:rsidRDefault="0002694E" w:rsidP="00720BFB">
      <w:pPr>
        <w:spacing w:after="0"/>
        <w:ind w:firstLine="567"/>
        <w:rPr>
          <w:rFonts w:ascii="Times New Roman" w:hAnsi="Times New Roman"/>
          <w:sz w:val="24"/>
          <w:szCs w:val="24"/>
        </w:rPr>
      </w:pPr>
      <w:r>
        <w:rPr>
          <w:rFonts w:ascii="Times New Roman" w:hAnsi="Times New Roman"/>
          <w:sz w:val="24"/>
          <w:szCs w:val="24"/>
        </w:rPr>
        <w:t>Ил анхъла воспитательницаби Азиева Калиматли ва Гlязизова Ханзазани бакlибти воспитательницабас «гьаргти» занятиеби дурадеркlиб, цали 2-ибил младшая группализир, итилли средняя группализир. Азиева Калиматли биштlати бекlахъудилизир дузахъути гlягlниахълумачил тянишбариб, чиди гlягlнихъала селис хlяжатсил дурахъиб. Гlязизова Ханзазала тема сабри хъа арцантала. Илини бишт</w:t>
      </w:r>
      <w:r>
        <w:rPr>
          <w:rFonts w:ascii="Times New Roman" w:hAnsi="Times New Roman"/>
          <w:sz w:val="24"/>
          <w:szCs w:val="24"/>
          <w:lang w:val="en-US"/>
        </w:rPr>
        <w:t>l</w:t>
      </w:r>
      <w:r>
        <w:rPr>
          <w:rFonts w:ascii="Times New Roman" w:hAnsi="Times New Roman"/>
          <w:sz w:val="24"/>
          <w:szCs w:val="24"/>
        </w:rPr>
        <w:t xml:space="preserve">атази хъа арцантала чидилла сегъуна тlама сабил аргъахъиб, кlинайс биштlати лехlбизахъурли чузи декlардарахъиб. Группабазир дурадеркlибти занятиеби биштlатачи хlекьли лайикьтири, илдас илди тамашарадизур. Ункъли кьиматладариб илди бакlибти гlяхlланира. </w:t>
      </w:r>
    </w:p>
    <w:p w:rsidR="0002694E" w:rsidRDefault="0002694E" w:rsidP="00720BF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p>
    <w:p w:rsidR="0002694E" w:rsidRDefault="0002694E" w:rsidP="00720BFB">
      <w:pPr>
        <w:spacing w:after="0"/>
        <w:ind w:firstLine="567"/>
        <w:rPr>
          <w:rFonts w:ascii="Times New Roman" w:hAnsi="Times New Roman"/>
          <w:b/>
          <w:sz w:val="24"/>
          <w:szCs w:val="24"/>
        </w:rPr>
      </w:pPr>
      <w:r>
        <w:rPr>
          <w:rFonts w:ascii="Times New Roman" w:hAnsi="Times New Roman"/>
          <w:b/>
          <w:sz w:val="24"/>
          <w:szCs w:val="24"/>
        </w:rPr>
        <w:t xml:space="preserve">                           Суратуназиб: биштlатас занятиеби дирули </w:t>
      </w:r>
    </w:p>
    <w:p w:rsidR="0002694E" w:rsidRDefault="0002694E" w:rsidP="00720BFB">
      <w:pPr>
        <w:spacing w:after="0"/>
        <w:ind w:firstLine="567"/>
        <w:rPr>
          <w:rFonts w:ascii="Times New Roman" w:hAnsi="Times New Roman"/>
          <w:b/>
          <w:sz w:val="24"/>
          <w:szCs w:val="24"/>
        </w:rPr>
      </w:pPr>
      <w:r>
        <w:rPr>
          <w:rFonts w:ascii="Times New Roman" w:hAnsi="Times New Roman"/>
          <w:b/>
          <w:sz w:val="24"/>
          <w:szCs w:val="24"/>
        </w:rPr>
        <w:t xml:space="preserve">                                        Суратуни Д-Хl.Даудовли касибти сари</w:t>
      </w:r>
    </w:p>
    <w:p w:rsidR="0002694E" w:rsidRDefault="0002694E" w:rsidP="00720BFB">
      <w:pPr>
        <w:spacing w:after="0"/>
        <w:ind w:firstLine="567"/>
        <w:rPr>
          <w:rFonts w:ascii="Times New Roman" w:hAnsi="Times New Roman"/>
          <w:b/>
          <w:sz w:val="24"/>
          <w:szCs w:val="24"/>
        </w:rPr>
      </w:pPr>
    </w:p>
    <w:p w:rsidR="0002694E" w:rsidRDefault="0002694E" w:rsidP="00720BFB">
      <w:pPr>
        <w:spacing w:after="0"/>
        <w:rPr>
          <w:rFonts w:ascii="Times New Roman" w:hAnsi="Times New Roman"/>
          <w:b/>
          <w:sz w:val="24"/>
          <w:szCs w:val="24"/>
        </w:rPr>
      </w:pPr>
      <w:r>
        <w:rPr>
          <w:rFonts w:ascii="Times New Roman" w:hAnsi="Times New Roman"/>
          <w:b/>
          <w:sz w:val="24"/>
          <w:szCs w:val="24"/>
        </w:rPr>
        <w:t xml:space="preserve">                                                    Кумек гlеббаахъиб </w:t>
      </w:r>
    </w:p>
    <w:p w:rsidR="0002694E" w:rsidRDefault="0002694E" w:rsidP="00720BFB">
      <w:pPr>
        <w:spacing w:after="0"/>
        <w:ind w:firstLine="567"/>
        <w:rPr>
          <w:rFonts w:ascii="Times New Roman" w:hAnsi="Times New Roman"/>
          <w:sz w:val="24"/>
          <w:szCs w:val="24"/>
        </w:rPr>
      </w:pPr>
      <w:r>
        <w:rPr>
          <w:rFonts w:ascii="Times New Roman" w:hAnsi="Times New Roman"/>
          <w:sz w:val="24"/>
          <w:szCs w:val="24"/>
        </w:rPr>
        <w:t>Нуша шилизирра агарли, гьаларван хlерила замана нушала юртлизи хутlличирли цlа дикибтири.Гав чедаибмад ц</w:t>
      </w:r>
      <w:r>
        <w:rPr>
          <w:rFonts w:ascii="Times New Roman" w:hAnsi="Times New Roman"/>
          <w:sz w:val="24"/>
          <w:szCs w:val="24"/>
          <w:lang w:val="en-US"/>
        </w:rPr>
        <w:t>l</w:t>
      </w:r>
      <w:r>
        <w:rPr>
          <w:rFonts w:ascii="Times New Roman" w:hAnsi="Times New Roman"/>
          <w:sz w:val="24"/>
          <w:szCs w:val="24"/>
        </w:rPr>
        <w:t>а дилшахъантази багьахъурсири. Чус хlялалдиарти, цlа дилшахъанти къалабали бакlили, унрубачи тlинтlхlедиахъубли ц</w:t>
      </w:r>
      <w:r>
        <w:rPr>
          <w:rFonts w:ascii="Times New Roman" w:hAnsi="Times New Roman"/>
          <w:sz w:val="24"/>
          <w:szCs w:val="24"/>
          <w:lang w:val="en-US"/>
        </w:rPr>
        <w:t>l</w:t>
      </w:r>
      <w:r>
        <w:rPr>
          <w:rFonts w:ascii="Times New Roman" w:hAnsi="Times New Roman"/>
          <w:sz w:val="24"/>
          <w:szCs w:val="24"/>
        </w:rPr>
        <w:t xml:space="preserve">а дишахъунтири. </w:t>
      </w:r>
    </w:p>
    <w:p w:rsidR="0002694E" w:rsidRDefault="0002694E" w:rsidP="00720BFB">
      <w:pPr>
        <w:spacing w:after="0"/>
        <w:ind w:firstLine="567"/>
        <w:rPr>
          <w:rFonts w:ascii="Times New Roman" w:hAnsi="Times New Roman"/>
          <w:sz w:val="24"/>
          <w:szCs w:val="24"/>
        </w:rPr>
      </w:pPr>
      <w:r>
        <w:rPr>
          <w:rFonts w:ascii="Times New Roman" w:hAnsi="Times New Roman"/>
          <w:sz w:val="24"/>
          <w:szCs w:val="24"/>
        </w:rPr>
        <w:t xml:space="preserve">Цlадикибхlели юртла бухlнабси лебилра лебдеш бигуб, юртлис белгиси зарал биуб. Юрт сагабарес шантани, унрубани, узи-уршили кумек бариб. Кумекуни дирули илди вецlал бархlи бузи. Халаси баркалла биаб чус. Чучи гlямрулизир сегъунтилра балагь-кьадар мадакlаб, чус арадеш, игъбар каммадиаб. </w:t>
      </w:r>
    </w:p>
    <w:p w:rsidR="0002694E" w:rsidRDefault="0002694E" w:rsidP="00720BFB">
      <w:pPr>
        <w:spacing w:after="0"/>
        <w:ind w:firstLine="567"/>
        <w:rPr>
          <w:rFonts w:ascii="Times New Roman" w:hAnsi="Times New Roman"/>
          <w:b/>
          <w:sz w:val="24"/>
          <w:szCs w:val="24"/>
        </w:rPr>
      </w:pPr>
      <w:r w:rsidRPr="009269D2">
        <w:rPr>
          <w:rFonts w:ascii="Times New Roman" w:hAnsi="Times New Roman"/>
          <w:b/>
          <w:sz w:val="24"/>
          <w:szCs w:val="24"/>
        </w:rPr>
        <w:t xml:space="preserve">                                                             </w:t>
      </w:r>
      <w:r>
        <w:rPr>
          <w:rFonts w:ascii="Times New Roman" w:hAnsi="Times New Roman"/>
          <w:b/>
          <w:sz w:val="24"/>
          <w:szCs w:val="24"/>
        </w:rPr>
        <w:t xml:space="preserve">                     Мурту</w:t>
      </w:r>
      <w:r w:rsidRPr="009269D2">
        <w:rPr>
          <w:rFonts w:ascii="Times New Roman" w:hAnsi="Times New Roman"/>
          <w:b/>
          <w:sz w:val="24"/>
          <w:szCs w:val="24"/>
        </w:rPr>
        <w:t>заг</w:t>
      </w:r>
      <w:r>
        <w:rPr>
          <w:rFonts w:ascii="Times New Roman" w:hAnsi="Times New Roman"/>
          <w:b/>
          <w:sz w:val="24"/>
          <w:szCs w:val="24"/>
        </w:rPr>
        <w:t>l</w:t>
      </w:r>
      <w:r w:rsidRPr="009269D2">
        <w:rPr>
          <w:rFonts w:ascii="Times New Roman" w:hAnsi="Times New Roman"/>
          <w:b/>
          <w:sz w:val="24"/>
          <w:szCs w:val="24"/>
        </w:rPr>
        <w:t>яли Мутаев</w:t>
      </w:r>
    </w:p>
    <w:p w:rsidR="0002694E" w:rsidRPr="009269D2" w:rsidRDefault="0002694E" w:rsidP="00720BFB">
      <w:pPr>
        <w:spacing w:after="0"/>
        <w:ind w:firstLine="567"/>
        <w:rPr>
          <w:rFonts w:ascii="Times New Roman" w:hAnsi="Times New Roman"/>
          <w:b/>
          <w:sz w:val="24"/>
          <w:szCs w:val="24"/>
        </w:rPr>
      </w:pPr>
      <w:r>
        <w:rPr>
          <w:rFonts w:ascii="Times New Roman" w:hAnsi="Times New Roman"/>
          <w:b/>
          <w:sz w:val="24"/>
          <w:szCs w:val="24"/>
        </w:rPr>
        <w:t xml:space="preserve">                                                                            Г</w:t>
      </w:r>
      <w:r>
        <w:rPr>
          <w:rFonts w:ascii="Times New Roman" w:hAnsi="Times New Roman"/>
          <w:b/>
          <w:sz w:val="24"/>
          <w:szCs w:val="24"/>
          <w:lang w:val="en-US"/>
        </w:rPr>
        <w:t>l</w:t>
      </w:r>
      <w:r>
        <w:rPr>
          <w:rFonts w:ascii="Times New Roman" w:hAnsi="Times New Roman"/>
          <w:b/>
          <w:sz w:val="24"/>
          <w:szCs w:val="24"/>
        </w:rPr>
        <w:t>яймаумахьила ши</w:t>
      </w:r>
    </w:p>
    <w:p w:rsidR="0002694E" w:rsidRDefault="0002694E" w:rsidP="00720BFB">
      <w:pPr>
        <w:spacing w:after="0"/>
        <w:ind w:firstLine="567"/>
        <w:rPr>
          <w:rFonts w:ascii="Times New Roman" w:hAnsi="Times New Roman"/>
          <w:b/>
          <w:sz w:val="24"/>
          <w:szCs w:val="24"/>
        </w:rPr>
      </w:pPr>
      <w:r>
        <w:rPr>
          <w:rFonts w:ascii="Times New Roman" w:hAnsi="Times New Roman"/>
          <w:b/>
          <w:sz w:val="24"/>
          <w:szCs w:val="24"/>
        </w:rPr>
        <w:t xml:space="preserve">                                  </w:t>
      </w:r>
    </w:p>
    <w:p w:rsidR="0002694E" w:rsidRPr="0058405C" w:rsidRDefault="0002694E" w:rsidP="0058405C">
      <w:pPr>
        <w:spacing w:after="0"/>
        <w:ind w:firstLine="567"/>
        <w:rPr>
          <w:rFonts w:ascii="Times New Roman" w:hAnsi="Times New Roman"/>
          <w:b/>
          <w:sz w:val="24"/>
          <w:szCs w:val="24"/>
        </w:rPr>
      </w:pPr>
    </w:p>
    <w:sectPr w:rsidR="0002694E" w:rsidRPr="0058405C" w:rsidSect="009729E9">
      <w:pgSz w:w="11906" w:h="16838"/>
      <w:pgMar w:top="568"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16C1D"/>
    <w:multiLevelType w:val="multilevel"/>
    <w:tmpl w:val="8EC0C2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5FF92F1F"/>
    <w:multiLevelType w:val="hybridMultilevel"/>
    <w:tmpl w:val="835C0852"/>
    <w:lvl w:ilvl="0" w:tplc="C7AA50A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1814"/>
    <w:rsid w:val="0002694E"/>
    <w:rsid w:val="0016169D"/>
    <w:rsid w:val="00220B25"/>
    <w:rsid w:val="002656A1"/>
    <w:rsid w:val="00364911"/>
    <w:rsid w:val="003B18B4"/>
    <w:rsid w:val="00426CB9"/>
    <w:rsid w:val="00445ECB"/>
    <w:rsid w:val="004C60EE"/>
    <w:rsid w:val="0058405C"/>
    <w:rsid w:val="006B6844"/>
    <w:rsid w:val="006D64C3"/>
    <w:rsid w:val="00720BFB"/>
    <w:rsid w:val="007C6513"/>
    <w:rsid w:val="007E0BCE"/>
    <w:rsid w:val="0089748E"/>
    <w:rsid w:val="008C6842"/>
    <w:rsid w:val="009269D2"/>
    <w:rsid w:val="009729E9"/>
    <w:rsid w:val="009A46DF"/>
    <w:rsid w:val="00AA55A2"/>
    <w:rsid w:val="00AC2CC3"/>
    <w:rsid w:val="00AF4D45"/>
    <w:rsid w:val="00B7370E"/>
    <w:rsid w:val="00C530B8"/>
    <w:rsid w:val="00DC3169"/>
    <w:rsid w:val="00E51814"/>
    <w:rsid w:val="00EB16F3"/>
    <w:rsid w:val="00EB648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BC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E0BCE"/>
    <w:pPr>
      <w:ind w:left="720"/>
      <w:contextualSpacing/>
    </w:pPr>
  </w:style>
  <w:style w:type="paragraph" w:styleId="BalloonText">
    <w:name w:val="Balloon Text"/>
    <w:basedOn w:val="Normal"/>
    <w:link w:val="BalloonTextChar"/>
    <w:uiPriority w:val="99"/>
    <w:semiHidden/>
    <w:rsid w:val="00720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0BFB"/>
    <w:rPr>
      <w:rFonts w:ascii="Tahoma" w:hAnsi="Tahoma" w:cs="Tahoma"/>
      <w:sz w:val="16"/>
      <w:szCs w:val="16"/>
    </w:rPr>
  </w:style>
  <w:style w:type="character" w:customStyle="1" w:styleId="2">
    <w:name w:val="Основной текст (2)_"/>
    <w:basedOn w:val="DefaultParagraphFont"/>
    <w:link w:val="20"/>
    <w:uiPriority w:val="99"/>
    <w:locked/>
    <w:rsid w:val="00AF4D45"/>
    <w:rPr>
      <w:rFonts w:cs="Times New Roman"/>
      <w:b/>
      <w:bCs/>
      <w:sz w:val="26"/>
      <w:szCs w:val="26"/>
      <w:lang w:bidi="ar-SA"/>
    </w:rPr>
  </w:style>
  <w:style w:type="character" w:customStyle="1" w:styleId="a">
    <w:name w:val="Основной текст_"/>
    <w:basedOn w:val="DefaultParagraphFont"/>
    <w:link w:val="1"/>
    <w:uiPriority w:val="99"/>
    <w:locked/>
    <w:rsid w:val="00AF4D45"/>
    <w:rPr>
      <w:rFonts w:cs="Times New Roman"/>
      <w:sz w:val="26"/>
      <w:szCs w:val="26"/>
      <w:lang w:bidi="ar-SA"/>
    </w:rPr>
  </w:style>
  <w:style w:type="character" w:customStyle="1" w:styleId="3">
    <w:name w:val="Основной текст (3)_"/>
    <w:basedOn w:val="DefaultParagraphFont"/>
    <w:link w:val="30"/>
    <w:uiPriority w:val="99"/>
    <w:locked/>
    <w:rsid w:val="00AF4D45"/>
    <w:rPr>
      <w:rFonts w:cs="Times New Roman"/>
      <w:b/>
      <w:bCs/>
      <w:sz w:val="26"/>
      <w:szCs w:val="26"/>
      <w:lang w:bidi="ar-SA"/>
    </w:rPr>
  </w:style>
  <w:style w:type="paragraph" w:customStyle="1" w:styleId="20">
    <w:name w:val="Основной текст (2)"/>
    <w:basedOn w:val="Normal"/>
    <w:link w:val="2"/>
    <w:uiPriority w:val="99"/>
    <w:rsid w:val="00AF4D45"/>
    <w:pPr>
      <w:widowControl w:val="0"/>
      <w:shd w:val="clear" w:color="auto" w:fill="FFFFFF"/>
      <w:spacing w:after="240" w:line="322" w:lineRule="exact"/>
      <w:jc w:val="center"/>
    </w:pPr>
    <w:rPr>
      <w:rFonts w:ascii="Times New Roman" w:hAnsi="Times New Roman"/>
      <w:b/>
      <w:bCs/>
      <w:noProof/>
      <w:sz w:val="26"/>
      <w:szCs w:val="26"/>
      <w:lang w:val="ru-RU" w:eastAsia="ru-RU"/>
    </w:rPr>
  </w:style>
  <w:style w:type="paragraph" w:customStyle="1" w:styleId="1">
    <w:name w:val="Основной текст1"/>
    <w:basedOn w:val="Normal"/>
    <w:link w:val="a"/>
    <w:uiPriority w:val="99"/>
    <w:rsid w:val="00AF4D45"/>
    <w:pPr>
      <w:widowControl w:val="0"/>
      <w:shd w:val="clear" w:color="auto" w:fill="FFFFFF"/>
      <w:spacing w:before="240" w:after="0" w:line="322" w:lineRule="exact"/>
      <w:jc w:val="both"/>
    </w:pPr>
    <w:rPr>
      <w:rFonts w:ascii="Times New Roman" w:hAnsi="Times New Roman"/>
      <w:noProof/>
      <w:sz w:val="26"/>
      <w:szCs w:val="26"/>
      <w:lang w:val="ru-RU" w:eastAsia="ru-RU"/>
    </w:rPr>
  </w:style>
  <w:style w:type="paragraph" w:customStyle="1" w:styleId="30">
    <w:name w:val="Основной текст (3)"/>
    <w:basedOn w:val="Normal"/>
    <w:link w:val="3"/>
    <w:uiPriority w:val="99"/>
    <w:rsid w:val="00AF4D45"/>
    <w:pPr>
      <w:widowControl w:val="0"/>
      <w:shd w:val="clear" w:color="auto" w:fill="FFFFFF"/>
      <w:spacing w:before="480" w:after="0" w:line="240" w:lineRule="exact"/>
      <w:jc w:val="right"/>
    </w:pPr>
    <w:rPr>
      <w:rFonts w:ascii="Times New Roman" w:hAnsi="Times New Roman"/>
      <w:b/>
      <w:bCs/>
      <w:noProof/>
      <w:sz w:val="26"/>
      <w:szCs w:val="26"/>
      <w:lang w:val="ru-RU" w:eastAsia="ru-RU"/>
    </w:rPr>
  </w:style>
  <w:style w:type="character" w:styleId="Hyperlink">
    <w:name w:val="Hyperlink"/>
    <w:basedOn w:val="DefaultParagraphFont"/>
    <w:uiPriority w:val="99"/>
    <w:rsid w:val="00AF4D4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r05.fss.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19</Pages>
  <Words>6339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2015-04-09T11:30:00Z</dcterms:created>
  <dcterms:modified xsi:type="dcterms:W3CDTF">2015-05-29T05:11:00Z</dcterms:modified>
</cp:coreProperties>
</file>